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910" w:rsidRPr="003C07EE" w:rsidRDefault="001C0910" w:rsidP="003E5789">
      <w:pPr>
        <w:spacing w:after="120" w:line="360" w:lineRule="auto"/>
        <w:contextualSpacing/>
        <w:jc w:val="center"/>
        <w:rPr>
          <w:rFonts w:ascii="Calibri" w:hAnsi="Calibri" w:cs="Arial"/>
          <w:b/>
          <w:sz w:val="22"/>
          <w:szCs w:val="22"/>
        </w:rPr>
      </w:pPr>
    </w:p>
    <w:p w:rsidR="00F0738C" w:rsidRDefault="00F0738C" w:rsidP="003E5789">
      <w:pPr>
        <w:spacing w:after="120" w:line="360" w:lineRule="auto"/>
        <w:contextualSpacing/>
        <w:jc w:val="center"/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szCs w:val="22"/>
        </w:rPr>
        <w:t>LISTA DE DOCUMENTOS COMPLEMENTARES</w:t>
      </w:r>
    </w:p>
    <w:p w:rsidR="00840760" w:rsidRPr="003C07EE" w:rsidRDefault="00D347E2" w:rsidP="00A061BD">
      <w:pPr>
        <w:autoSpaceDE w:val="0"/>
        <w:autoSpaceDN w:val="0"/>
        <w:adjustRightInd w:val="0"/>
        <w:spacing w:after="120" w:line="360" w:lineRule="auto"/>
        <w:contextualSpacing/>
        <w:jc w:val="center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Cs w:val="22"/>
        </w:rPr>
        <w:t>RENOVAÇÃO DE ALDEIAS</w:t>
      </w:r>
    </w:p>
    <w:p w:rsidR="00A061BD" w:rsidRDefault="00A061BD" w:rsidP="00A061BD">
      <w:pPr>
        <w:spacing w:after="120" w:line="360" w:lineRule="auto"/>
        <w:contextualSpacing/>
        <w:jc w:val="both"/>
        <w:rPr>
          <w:rFonts w:ascii="Calibri" w:hAnsi="Calibri" w:cs="Arial"/>
          <w:sz w:val="22"/>
          <w:szCs w:val="22"/>
        </w:rPr>
      </w:pPr>
    </w:p>
    <w:p w:rsidR="00A061BD" w:rsidRPr="00B62E12" w:rsidRDefault="00A061BD" w:rsidP="00A061BD">
      <w:pPr>
        <w:spacing w:after="120" w:line="360" w:lineRule="auto"/>
        <w:contextualSpacing/>
        <w:jc w:val="both"/>
        <w:rPr>
          <w:rFonts w:ascii="Calibri" w:hAnsi="Calibri" w:cs="Arial"/>
          <w:sz w:val="22"/>
          <w:szCs w:val="22"/>
        </w:rPr>
      </w:pPr>
      <w:r w:rsidRPr="00B62E12">
        <w:rPr>
          <w:rFonts w:ascii="Calibri" w:hAnsi="Calibri" w:cs="Arial"/>
          <w:sz w:val="22"/>
          <w:szCs w:val="22"/>
        </w:rPr>
        <w:t xml:space="preserve">Além dos documentos mencionados no Anexo I da OTE nº </w:t>
      </w:r>
      <w:r w:rsidR="00D347E2">
        <w:rPr>
          <w:rFonts w:ascii="Calibri" w:hAnsi="Calibri" w:cs="Arial"/>
          <w:sz w:val="22"/>
          <w:szCs w:val="22"/>
        </w:rPr>
        <w:t>33</w:t>
      </w:r>
      <w:r w:rsidRPr="00B62E12">
        <w:rPr>
          <w:rFonts w:ascii="Calibri" w:hAnsi="Calibri" w:cs="Arial"/>
          <w:sz w:val="22"/>
          <w:szCs w:val="22"/>
        </w:rPr>
        <w:t xml:space="preserve">/2016, deve o beneficiário </w:t>
      </w:r>
      <w:r>
        <w:rPr>
          <w:rFonts w:ascii="Calibri" w:hAnsi="Calibri" w:cs="Arial"/>
          <w:sz w:val="22"/>
          <w:szCs w:val="22"/>
        </w:rPr>
        <w:t>apresentar</w:t>
      </w:r>
    </w:p>
    <w:p w:rsidR="00A061BD" w:rsidRPr="00751F08" w:rsidRDefault="00A061BD" w:rsidP="00A061BD">
      <w:pPr>
        <w:spacing w:after="120" w:line="360" w:lineRule="auto"/>
        <w:contextualSpacing/>
        <w:rPr>
          <w:rFonts w:ascii="Calibri" w:hAnsi="Calibri" w:cs="Arial"/>
          <w:b/>
          <w:sz w:val="22"/>
          <w:szCs w:val="22"/>
        </w:rPr>
      </w:pPr>
      <w:r w:rsidRPr="00751F08">
        <w:rPr>
          <w:rFonts w:ascii="Calibri" w:hAnsi="Calibri" w:cs="Arial"/>
          <w:b/>
          <w:sz w:val="22"/>
          <w:szCs w:val="22"/>
        </w:rPr>
        <w:t>no momento da submissão da candidatura:</w:t>
      </w:r>
    </w:p>
    <w:p w:rsidR="00A061BD" w:rsidRDefault="00A061BD" w:rsidP="00D347E2">
      <w:pPr>
        <w:spacing w:after="120" w:line="360" w:lineRule="auto"/>
        <w:contextualSpacing/>
        <w:jc w:val="both"/>
        <w:rPr>
          <w:rFonts w:ascii="Calibri" w:hAnsi="Calibri" w:cs="Arial"/>
          <w:sz w:val="22"/>
          <w:szCs w:val="22"/>
        </w:rPr>
      </w:pPr>
      <w:r w:rsidRPr="00F078D6">
        <w:rPr>
          <w:rFonts w:ascii="Calibri" w:hAnsi="Calibri" w:cs="Arial"/>
          <w:sz w:val="22"/>
          <w:szCs w:val="22"/>
        </w:rPr>
        <w:t xml:space="preserve">- </w:t>
      </w:r>
      <w:r>
        <w:rPr>
          <w:rFonts w:ascii="Calibri" w:hAnsi="Calibri" w:cs="Arial"/>
          <w:sz w:val="22"/>
          <w:szCs w:val="22"/>
        </w:rPr>
        <w:t>Fi</w:t>
      </w:r>
      <w:r w:rsidR="00F138B1">
        <w:rPr>
          <w:rFonts w:ascii="Calibri" w:hAnsi="Calibri" w:cs="Arial"/>
          <w:sz w:val="22"/>
          <w:szCs w:val="22"/>
        </w:rPr>
        <w:t>cha de imobilizado assinada por contabilista certificado</w:t>
      </w:r>
      <w:r>
        <w:rPr>
          <w:rFonts w:ascii="Calibri" w:hAnsi="Calibri" w:cs="Arial"/>
          <w:sz w:val="22"/>
          <w:szCs w:val="22"/>
        </w:rPr>
        <w:t>;</w:t>
      </w:r>
    </w:p>
    <w:p w:rsidR="00CF009E" w:rsidRDefault="00CF009E" w:rsidP="00D347E2">
      <w:pPr>
        <w:spacing w:after="120" w:line="360" w:lineRule="auto"/>
        <w:contextualSpacing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- Plano de Intervenção </w:t>
      </w:r>
      <w:r w:rsidRPr="00F078D6">
        <w:rPr>
          <w:rFonts w:ascii="Calibri" w:hAnsi="Calibri" w:cs="Arial"/>
          <w:sz w:val="22"/>
          <w:szCs w:val="22"/>
        </w:rPr>
        <w:t>constante nos documentos do concurso.</w:t>
      </w:r>
      <w:r>
        <w:rPr>
          <w:rFonts w:ascii="Calibri" w:hAnsi="Calibri" w:cs="Arial"/>
          <w:sz w:val="22"/>
          <w:szCs w:val="22"/>
        </w:rPr>
        <w:t xml:space="preserve"> D</w:t>
      </w:r>
      <w:r w:rsidRPr="007B09A3">
        <w:rPr>
          <w:rFonts w:ascii="Calibri" w:hAnsi="Calibri" w:cs="Arial"/>
          <w:sz w:val="22"/>
          <w:szCs w:val="22"/>
        </w:rPr>
        <w:t>eve ser feito o upload em pdf deste documento juntamente com a candidatura</w:t>
      </w:r>
      <w:r>
        <w:rPr>
          <w:rFonts w:ascii="Calibri" w:hAnsi="Calibri" w:cs="Arial"/>
          <w:sz w:val="22"/>
          <w:szCs w:val="22"/>
        </w:rPr>
        <w:t>;</w:t>
      </w:r>
    </w:p>
    <w:p w:rsidR="00802AB1" w:rsidRDefault="00A061BD" w:rsidP="00D347E2">
      <w:pPr>
        <w:spacing w:after="120" w:line="360" w:lineRule="auto"/>
        <w:contextualSpacing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- </w:t>
      </w:r>
      <w:r w:rsidR="00F138B1">
        <w:rPr>
          <w:rFonts w:ascii="Calibri" w:hAnsi="Calibri" w:cs="Arial"/>
          <w:sz w:val="22"/>
          <w:szCs w:val="22"/>
        </w:rPr>
        <w:t>Contrato/</w:t>
      </w:r>
      <w:bookmarkStart w:id="0" w:name="_GoBack"/>
      <w:bookmarkEnd w:id="0"/>
      <w:r>
        <w:rPr>
          <w:rFonts w:ascii="Calibri" w:hAnsi="Calibri" w:cs="Arial"/>
          <w:sz w:val="22"/>
          <w:szCs w:val="22"/>
        </w:rPr>
        <w:t>Proto</w:t>
      </w:r>
      <w:r w:rsidR="00D347E2">
        <w:rPr>
          <w:rFonts w:ascii="Calibri" w:hAnsi="Calibri" w:cs="Arial"/>
          <w:sz w:val="22"/>
          <w:szCs w:val="22"/>
        </w:rPr>
        <w:t>colo de parceria (se aplicável).</w:t>
      </w:r>
    </w:p>
    <w:sectPr w:rsidR="00802AB1" w:rsidSect="00BD5DF5">
      <w:headerReference w:type="default" r:id="rId8"/>
      <w:footerReference w:type="default" r:id="rId9"/>
      <w:pgSz w:w="11906" w:h="16838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4D4B" w:rsidRDefault="00ED4D4B">
      <w:r>
        <w:separator/>
      </w:r>
    </w:p>
  </w:endnote>
  <w:endnote w:type="continuationSeparator" w:id="0">
    <w:p w:rsidR="00ED4D4B" w:rsidRDefault="00ED4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8D6" w:rsidRDefault="00F078D6" w:rsidP="00F078D6">
    <w:pPr>
      <w:pStyle w:val="Rodap"/>
      <w:jc w:val="right"/>
      <w:rPr>
        <w:rFonts w:ascii="Calibri" w:hAnsi="Calibri"/>
        <w:sz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44D5C6AD" wp14:editId="5833B848">
              <wp:simplePos x="0" y="0"/>
              <wp:positionH relativeFrom="column">
                <wp:posOffset>1710690</wp:posOffset>
              </wp:positionH>
              <wp:positionV relativeFrom="paragraph">
                <wp:posOffset>106680</wp:posOffset>
              </wp:positionV>
              <wp:extent cx="2480945" cy="333375"/>
              <wp:effectExtent l="0" t="0" r="0" b="9525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0945" cy="333375"/>
                        <a:chOff x="0" y="0"/>
                        <a:chExt cx="2480945" cy="333375"/>
                      </a:xfrm>
                    </wpg:grpSpPr>
                    <pic:pic xmlns:pic="http://schemas.openxmlformats.org/drawingml/2006/picture">
                      <pic:nvPicPr>
                        <pic:cNvPr id="3" name="Imagem 3" descr="Reprodução normal a cores - FEADER (placa-painel)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5900" y="19050"/>
                          <a:ext cx="99504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m 6" descr="\\SERVIDOR\InLoco\PRODER\Logos e lombadas\Logos\Nova pasta\2.Logo Leader (placa_Painel)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m 4" descr="Logo_Portugal_2020_Core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8625" y="19050"/>
                          <a:ext cx="10128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948C86" id="Grupo 8" o:spid="_x0000_s1026" style="position:absolute;margin-left:134.7pt;margin-top:8.4pt;width:195.35pt;height:26.25pt;z-index:251662848" coordsize="24809,3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UHJpbnQ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NS0wMS0y&#10;OVQxODowODoxMFo8L3htcDpNZXRhZGF0YURhdGU+CiAgICAgICAgIDx4bXA6TW9kaWZ5RGF0ZT4y&#10;MDE1LTAxLTI5VDE4OjA4OjEzWjwveG1wOk1vZGlmeURhdGU+CiAgICAgICAgIDx4bXA6Q3JlYXRl&#10;RGF0ZT4yMDE1LTAxLTI5VDE4OjA4OjEwWjwveG1wOkNyZWF0ZURhdGU+CiAgICAgICAgIDx4bXA6&#10;Q3JlYXRvclRvb2w+QWRvYmUgSWxsdXN0cmF0b3IgQ1M2IChXaW5kb3dzKT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ODA8L3htcEdJbWc6aGVpZ2h0PgogICAgICAgICAgICAgICAgICA8&#10;eG1wR0ltZzpmb3JtYXQ+SlBFRzwveG1wR0ltZzpmb3JtYXQ+CiAgICAgICAgICAgICAgICAgIDx4&#10;bXBHSW1nOmltYWdlPi85ai80QUFRU2taSlJnQUJBZ0VBU0FCSUFBRC83UUFzVUdodmRHOXphRzl3&#10;SURNdU1BQTRRa2xOQSswQUFBQUFBQkFBU0FBQUFBRUEmI3hBO0FRQkl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VU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j4KICAgICAgICAgPHht&#10;cE1NOkluc3RhbmNlSUQ+eG1wLmlpZDo3RkY3RDVDOEUxQTdFNDExQUJCMkI1QTA1QjdFNTVCQzwv&#10;eG1wTU06SW5zdGFuY2VJRD4KICAgICAgICAgPHhtcE1NOkRvY3VtZW50SUQ+eG1wLmRpZDo3RkY3&#10;RDVDOEUxQTdFNDExQUJCMkI1QTA1QjdFNTVCQz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1dWlkOjFlOWZlM2NmLWJhYzEtNDhhYy04MzQxLTc3MWE0YmRhMWMyNzwvc3RS&#10;ZWY6aW5zdGFuY2VJRD4KICAgICAgICAgICAgPHN0UmVmOmRvY3VtZW50SUQ+eG1wLmRpZDowOTgw&#10;MTE3NDA3MjA2ODExODIyQTg5N0UzODdGRTU0Qz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PcmllbnRhdGlvbjwv&#10;a2V5PgoJCQkJPGludGVnZXI+MTwvaW50ZWdlcj4KCQkJCTxrZXk+Y29tLmFwcGxlLnByaW50LnRp&#10;Y2tldC5jbGllbnQ8L2tleT4KCQkJCTxzdHJpbmc+Y29tLmFwcGxlLnByaW50aW5nbWFuYWdlcjwv&#10;c3RyaW5nPgoJCQkJPGtleT5jb20uYXBwbGUucHJpbnQudGlja2V0Lm1vZERhdGU8L2tleT4KCQkJ&#10;CTxkYXRlPjIwMTAtMDMtMDlUMTY6MTc6MzlaPC9kYXRl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RAAAABgAAAAAAAAAAAAACJwAA&#10;BsAAAAAOAHUAbgBpAGEAbwAgAGUAdQByAG8AcABlAGkAYQAAAAEAAAAAAAAAAAAAAAAAAAAAAAAA&#10;AQAAAAAAAAAAAAAGwAAAAicAAAAAAAAAAAAAAAAAAAAAAQAAAAAAAAAAAAAAAAAAAAAAAAAQAAAA&#10;AQAAAAAAAG51bGwAAAACAAAABmJvdW5kc09iamMAAAABAAAAAAAAUmN0MQAAAAQAAAAAVG9wIGxv&#10;bmcAAAAAAAAAAExlZnRsb25nAAAAAAAAAABCdG9tbG9uZwAAAicAAAAAUmdodGxvbmcAAAbA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InAAAAAFJnaHRsb25nAAAGw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Cjw/eHBhY2tldCBlbmQ9InciPz7/4n0QSUNDX1BS&#10;T0ZJTEUAARIACIBwQURCRQIQAABwcnRyQ01ZS0xhYiAH0AAHABoABQApADVhY3NwQVBQTAAAAABB&#10;REJFAAAAAAAAAAAAAAAAAAAAAQ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U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9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9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/////////////////////////////////////////69H/////&#10;////////////////////////////////////9+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3X////////&#10;///////////////////////////////dr5a39P/////////////////////////////////////F&#10;jGin5//////////////////////////////////////MnImk5///////////////////////////&#10;///////////6zrv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MW99f////////////////////////////////////+/k3qF&#10;xf///////////////////////////////////9uQWz1lqPb/////////////////////////////&#10;/////rx1NABUm+v/////////////////////////////////05R+SSxOmuz/////////////////&#10;///////////////Y1MqzfmVtpfn////////////////////////////////////0xa6vy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zgElDQ19QUk9GSUxFABIS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5ePj5Obo7fH5////////////////////////&#10;//////2xlJKSlZmdo6myvNDt//////////////////////////+dU0dJTVFWYHOKr9b8////////&#10;//////////////////+yVgAaNVBti67S9//////////////////////////////Nbz5fe5m31/n/&#10;///////////////////////////////un4OmwuH/////////////////////////////////////&#10;487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uAA5BZG9iZQBkQAAAAAL/2wCEAAEBAQEBAQEBAQEBAQEB&#10;AQEBAQEBAQEBAQEBAQECAQEBAQEBAgICAgICAgICAgICAgIDAwMDAwMDAwMDAwMDAwMBAQEBAQEB&#10;AgEBAgMCAgIDAwMDAwMDAwMDAwMDAwMDAwMDAwMDAwMDAwMDAwMDAwMDAwMDAwMDAwMDAwMDAwMD&#10;A//AABQIAicGwAQBEQACEQEDEQEEEQD/3QAEAN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OBAEA&#10;AhEDEQQAAD8A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as/uTvVdox78O0tzf3FmyxwEO8WwOUG0nz4i8rYhNwGIUZ&#10;qxH6jB5S+nnT+fddS6tNc/z6e8KXwvG0nRWlaHTX7eFesP3FP9waTzw/dCEVBpvKn3Ap2cxLOYb6&#10;tBYFQ1rXBF7+0n7t0z1m9+9+69173737r3Xvfvfuvde9/wD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yKeOKSeKOolMEDSqs0ukv4lY2ZtI/P&#10;H096PVlAJocDr3v6I/8AMIofjz0t/Kv732W+L2jjuoMd8eqzYXU+Cjp6LJ4mbdFfhBQdMy4BG1/c&#10;1MObONykFamqRHhavL3iaQEkOtrhTmtc/wCXoc3wRLCRTQAIQKjhig+zNAPQ04dfL9/lX5T5yfKj&#10;+f11x2vuabe1B8kMf37v3sT5QZLcOG3RRN1x11tCOXancfXm78Tkqevk2/QU+FZuvcLjKrxxUNTV&#10;4jELLSssBj+dh7POgJ19QL3737r3Xvfvfuvde9+9+69173/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iLuHtPtHdm1trbG3Z2VvzcuyNjK0Gy9n53eW4s5tTZyong0bWwWTqpKGgGg6QKKNBp&#10;4tb3QKoJYAVPT7TTOoR3JUcBUkCmBSppgcKeXTBjdp7Ww2a3HuXD7awGK3HvGXFz7uz+Nw2Ooc1u&#10;mfCUAxWFm3HlaWNJ656OlUU1K1TI5iiAjj0oLew6936Y6f8A3737r3Xvfvfuvde9+9+69173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e27/K0St6s/ka/O/sedxiavcsfydy+1sopHkc03ROK&#10;2Rt+QX/K5qnqY0H9f9f2WXFGu0H2D+f+z0KttEkW0ySriodh+S0r+1T1pvfzfMR2F3V/wpA/k59I&#10;bfqIqnEdf4npbv8AoMbKyxpSf3S+Qm5+zO16/wAgBOt9v9eUmhG+piUC2on3qRezPoK9bkP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ts/5b1R/wmT/ABic9v7H/wDBnyNF&#10;v35af73Ptv8A2yf63stw1/8A6vJf8/Qq/Vh2D56f+Mu3+Zv59acP/GRu7f8AhYd/uqv218QOif8A&#10;aY3wvW25Ph3/ANZGfd/aX+uFm/ovvUm9mXQV63H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7Yn8xXdgo/5Ffwn2lsWi3HkcXNifi2m/crR7Q3eu1abH0nUVblMtNVbqqqB&#10;cYVfcwoIED1HrnbxgFwVBbAAbtif6VP29Cu/MqbPGBkFYwaegAIr8iQONP2mnWp3/Le6i7rov+FG&#10;f8zru/uuv6mxtXuLrPtbaWzNpYzvfondPbE3XdP2x17RdPbjzXSO0dwV28cFRy7OweIqZK3N4ali&#10;IrqMMVerhWXU79mXQU62xP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" o:spid="_x0000_s1027" type="#_x0000_t75" alt="Reprodução normal a cores - FEADER (placa-painel)" style="position:absolute;left:14859;top:190;width:9950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lHSXEAAAA2gAAAA8AAABkcnMvZG93bnJldi54bWxEj0FrwkAUhO9C/8PyCt7qphWsRFephaCl&#10;JzUtHp/ZZxLNvg27q8Z/3y0IHoeZ+YaZzjvTiAs5X1tW8DpIQBAXVtdcKsi32csYhA/IGhvLpOBG&#10;Huazp94UU22vvKbLJpQiQtinqKAKoU2l9EVFBv3AtsTRO1hnMETpSqkdXiPcNPItSUbSYM1xocKW&#10;PisqTpuzUfA1fJejfL+8LY65+64P6+w32/0o1X/uPiYgAnXhEb63V1rBEP6vxBs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lHSXEAAAA2gAAAA8AAAAAAAAAAAAAAAAA&#10;nwIAAGRycy9kb3ducmV2LnhtbFBLBQYAAAAABAAEAPcAAACQAwAAAAA=&#10;">
                <v:imagedata r:id="rId4" o:title="Reprodução normal a cores - FEADER (placa-painel)"/>
                <v:path arrowok="t"/>
              </v:shape>
              <v:shape id="Imagem 6" o:spid="_x0000_s1028" type="#_x0000_t75" style="position:absolute;width:3143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8MmXDAAAA2gAAAA8AAABkcnMvZG93bnJldi54bWxEj0FrwkAUhO8F/8PyhN7qxkJDia5SLYGK&#10;pWAi7fWRfU2C2bdhd6vJv+8KgsdhZr5hluvBdOJMzreWFcxnCQjiyuqWawXHMn96BeEDssbOMikY&#10;ycN6NXlYYqbthQ90LkItIoR9hgqaEPpMSl81ZNDPbE8cvV/rDIYoXS21w0uEm04+J0kqDbYcFxrs&#10;adtQdSr+jIJN3v2M1b5wu+HrO3zm6fsLjqVSj9PhbQEi0BDu4Vv7QytI4Xol3gC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7wyZcMAAADaAAAADwAAAAAAAAAAAAAAAACf&#10;AgAAZHJzL2Rvd25yZXYueG1sUEsFBgAAAAAEAAQA9wAAAI8DAAAAAA==&#10;">
                <v:imagedata r:id="rId5" o:title="2.Logo Leader (placa_Painel)"/>
                <v:path arrowok="t"/>
              </v:shape>
              <v:shape id="Imagem 4" o:spid="_x0000_s1029" type="#_x0000_t75" alt="Logo_Portugal_2020_Cores" style="position:absolute;left:4286;top:190;width:10128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hTYnCAAAA2gAAAA8AAABkcnMvZG93bnJldi54bWxEj09rwkAUxO8Fv8PyBG91o0gj0VUkIDTQ&#10;Q+uf+yP7TILZt3F3m8Rv3y0Uehxm5jfMdj+aVvTkfGNZwWKegCAurW64UnA5H1/XIHxA1thaJgVP&#10;8rDfTV62mGk78Bf1p1CJCGGfoYI6hC6T0pc1GfRz2xFH72adwRClq6R2OES4aeUySd6kwYbjQo0d&#10;5TWV99O3USBXefrgzz4vivR4TQZXfKS+U2o2HQ8bEIHG8B/+a79rBSv4vRJvgN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oU2JwgAAANoAAAAPAAAAAAAAAAAAAAAAAJ8C&#10;AABkcnMvZG93bnJldi54bWxQSwUGAAAAAAQABAD3AAAAjgMAAAAA&#10;">
                <v:imagedata r:id="rId6" o:title="Logo_Portugal_2020_Cores"/>
                <v:path arrowok="t"/>
              </v:shape>
            </v:group>
          </w:pict>
        </mc:Fallback>
      </mc:AlternateContent>
    </w:r>
  </w:p>
  <w:p w:rsidR="00F078D6" w:rsidRDefault="00F078D6" w:rsidP="00F078D6">
    <w:pPr>
      <w:pStyle w:val="Rodap"/>
      <w:jc w:val="right"/>
      <w:rPr>
        <w:rFonts w:ascii="Calibri" w:hAnsi="Calibri"/>
        <w:sz w:val="16"/>
      </w:rPr>
    </w:pPr>
  </w:p>
  <w:p w:rsidR="00F078D6" w:rsidRDefault="00F078D6" w:rsidP="00F078D6">
    <w:pPr>
      <w:pStyle w:val="Rodap"/>
      <w:jc w:val="right"/>
      <w:rPr>
        <w:rFonts w:ascii="Calibri" w:hAnsi="Calibri"/>
        <w:sz w:val="16"/>
      </w:rPr>
    </w:pPr>
  </w:p>
  <w:p w:rsidR="00F078D6" w:rsidRDefault="00F078D6" w:rsidP="00F078D6">
    <w:pPr>
      <w:pStyle w:val="Rodap"/>
      <w:jc w:val="right"/>
      <w:rPr>
        <w:rFonts w:ascii="Calibri" w:hAnsi="Calibri"/>
        <w:sz w:val="16"/>
      </w:rPr>
    </w:pPr>
  </w:p>
  <w:p w:rsidR="00025C95" w:rsidRPr="00F078D6" w:rsidRDefault="0013140E" w:rsidP="00F078D6">
    <w:pPr>
      <w:pStyle w:val="Rodap"/>
      <w:jc w:val="right"/>
      <w:rPr>
        <w:rFonts w:ascii="Calibri" w:hAnsi="Calibri"/>
        <w:sz w:val="16"/>
      </w:rPr>
    </w:pPr>
    <w:r w:rsidRPr="003C07EE">
      <w:rPr>
        <w:rFonts w:ascii="Calibri" w:hAnsi="Calibri"/>
        <w:sz w:val="16"/>
      </w:rPr>
      <w:fldChar w:fldCharType="begin"/>
    </w:r>
    <w:r w:rsidRPr="003C07EE">
      <w:rPr>
        <w:rFonts w:ascii="Calibri" w:hAnsi="Calibri"/>
        <w:sz w:val="16"/>
      </w:rPr>
      <w:instrText>PAGE   \* MERGEFORMAT</w:instrText>
    </w:r>
    <w:r w:rsidRPr="003C07EE">
      <w:rPr>
        <w:rFonts w:ascii="Calibri" w:hAnsi="Calibri"/>
        <w:sz w:val="16"/>
      </w:rPr>
      <w:fldChar w:fldCharType="separate"/>
    </w:r>
    <w:r w:rsidR="00F138B1">
      <w:rPr>
        <w:rFonts w:ascii="Calibri" w:hAnsi="Calibri"/>
        <w:noProof/>
        <w:sz w:val="16"/>
      </w:rPr>
      <w:t>1</w:t>
    </w:r>
    <w:r w:rsidRPr="003C07EE">
      <w:rPr>
        <w:rFonts w:ascii="Calibri" w:hAnsi="Calibri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4D4B" w:rsidRDefault="00ED4D4B">
      <w:r>
        <w:separator/>
      </w:r>
    </w:p>
  </w:footnote>
  <w:footnote w:type="continuationSeparator" w:id="0">
    <w:p w:rsidR="00ED4D4B" w:rsidRDefault="00ED4D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7D2" w:rsidRDefault="000E1A7B">
    <w:pPr>
      <w:pStyle w:val="Cabealho"/>
    </w:pPr>
    <w:r>
      <w:rPr>
        <w:noProof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-1289685</wp:posOffset>
          </wp:positionH>
          <wp:positionV relativeFrom="paragraph">
            <wp:posOffset>-1116965</wp:posOffset>
          </wp:positionV>
          <wp:extent cx="3194685" cy="2257425"/>
          <wp:effectExtent l="0" t="0" r="5715" b="9525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4685" cy="2257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0218">
      <w:rPr>
        <w:noProof/>
      </w:rPr>
      <w:drawing>
        <wp:anchor distT="0" distB="0" distL="114300" distR="114300" simplePos="0" relativeHeight="251651584" behindDoc="0" locked="0" layoutInCell="1" allowOverlap="1">
          <wp:simplePos x="0" y="0"/>
          <wp:positionH relativeFrom="column">
            <wp:posOffset>4006850</wp:posOffset>
          </wp:positionH>
          <wp:positionV relativeFrom="paragraph">
            <wp:posOffset>-182245</wp:posOffset>
          </wp:positionV>
          <wp:extent cx="2152650" cy="523875"/>
          <wp:effectExtent l="0" t="0" r="0" b="9525"/>
          <wp:wrapNone/>
          <wp:docPr id="2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75720"/>
    <w:multiLevelType w:val="hybridMultilevel"/>
    <w:tmpl w:val="6DF84842"/>
    <w:lvl w:ilvl="0" w:tplc="16DEA36C">
      <w:start w:val="3"/>
      <w:numFmt w:val="bullet"/>
      <w:lvlText w:val=""/>
      <w:lvlJc w:val="left"/>
      <w:pPr>
        <w:tabs>
          <w:tab w:val="num" w:pos="1440"/>
        </w:tabs>
        <w:ind w:left="1440" w:hanging="360"/>
      </w:pPr>
      <w:rPr>
        <w:rFonts w:ascii="Wingdings" w:hAnsi="Wingdings" w:cs="EUAlbertina" w:hint="default"/>
        <w:sz w:val="20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15362"/>
    <w:multiLevelType w:val="multilevel"/>
    <w:tmpl w:val="BF18AD7E"/>
    <w:lvl w:ilvl="0">
      <w:start w:val="1"/>
      <w:numFmt w:val="bullet"/>
      <w:lvlText w:val=""/>
      <w:lvlJc w:val="left"/>
      <w:pPr>
        <w:tabs>
          <w:tab w:val="num" w:pos="1094"/>
        </w:tabs>
        <w:ind w:left="109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2" w15:restartNumberingAfterBreak="0">
    <w:nsid w:val="02511E7C"/>
    <w:multiLevelType w:val="hybridMultilevel"/>
    <w:tmpl w:val="9296EC5E"/>
    <w:lvl w:ilvl="0" w:tplc="465A389C">
      <w:start w:val="1"/>
      <w:numFmt w:val="bullet"/>
      <w:lvlText w:val="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28604F9"/>
    <w:multiLevelType w:val="hybridMultilevel"/>
    <w:tmpl w:val="EFCC253A"/>
    <w:lvl w:ilvl="0" w:tplc="C4C2C5E0">
      <w:start w:val="1"/>
      <w:numFmt w:val="bullet"/>
      <w:lvlText w:val="­"/>
      <w:lvlJc w:val="left"/>
      <w:pPr>
        <w:tabs>
          <w:tab w:val="num" w:pos="1094"/>
        </w:tabs>
        <w:ind w:left="1094" w:hanging="360"/>
      </w:pPr>
      <w:rPr>
        <w:rFonts w:ascii="Courier New" w:hAnsi="Courier New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4" w15:restartNumberingAfterBreak="0">
    <w:nsid w:val="048459C5"/>
    <w:multiLevelType w:val="hybridMultilevel"/>
    <w:tmpl w:val="8E30682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B0224"/>
    <w:multiLevelType w:val="hybridMultilevel"/>
    <w:tmpl w:val="0434B866"/>
    <w:lvl w:ilvl="0" w:tplc="278C9692">
      <w:start w:val="4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74E5925"/>
    <w:multiLevelType w:val="hybridMultilevel"/>
    <w:tmpl w:val="3E92B60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AF6713"/>
    <w:multiLevelType w:val="hybridMultilevel"/>
    <w:tmpl w:val="B022B370"/>
    <w:lvl w:ilvl="0" w:tplc="76CE500C">
      <w:start w:val="1"/>
      <w:numFmt w:val="decimal"/>
      <w:lvlText w:val="%1 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CBB0A3E"/>
    <w:multiLevelType w:val="hybridMultilevel"/>
    <w:tmpl w:val="A498D274"/>
    <w:lvl w:ilvl="0" w:tplc="C4C2C5E0">
      <w:start w:val="1"/>
      <w:numFmt w:val="bullet"/>
      <w:lvlText w:val="­"/>
      <w:lvlJc w:val="left"/>
      <w:pPr>
        <w:tabs>
          <w:tab w:val="num" w:pos="1094"/>
        </w:tabs>
        <w:ind w:left="1094" w:hanging="360"/>
      </w:pPr>
      <w:rPr>
        <w:rFonts w:ascii="Courier New" w:hAnsi="Courier New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9" w15:restartNumberingAfterBreak="0">
    <w:nsid w:val="0E68637B"/>
    <w:multiLevelType w:val="hybridMultilevel"/>
    <w:tmpl w:val="5A2476DE"/>
    <w:lvl w:ilvl="0" w:tplc="08160013">
      <w:start w:val="1"/>
      <w:numFmt w:val="upperRoman"/>
      <w:lvlText w:val="%1."/>
      <w:lvlJc w:val="right"/>
      <w:pPr>
        <w:ind w:left="765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11E3628C"/>
    <w:multiLevelType w:val="multilevel"/>
    <w:tmpl w:val="08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2643805"/>
    <w:multiLevelType w:val="hybridMultilevel"/>
    <w:tmpl w:val="07D0F27E"/>
    <w:lvl w:ilvl="0" w:tplc="96D272F2">
      <w:start w:val="3"/>
      <w:numFmt w:val="decimal"/>
      <w:lvlText w:val="%1"/>
      <w:lvlJc w:val="left"/>
      <w:pPr>
        <w:tabs>
          <w:tab w:val="num" w:pos="540"/>
        </w:tabs>
        <w:ind w:left="540" w:hanging="360"/>
      </w:pPr>
      <w:rPr>
        <w:rFonts w:hint="default"/>
        <w:vertAlign w:val="superscrip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 w15:restartNumberingAfterBreak="0">
    <w:nsid w:val="128E0228"/>
    <w:multiLevelType w:val="hybridMultilevel"/>
    <w:tmpl w:val="AD6ED4FC"/>
    <w:lvl w:ilvl="0" w:tplc="AF221912">
      <w:start w:val="3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EUAlbertina" w:hint="default"/>
        <w:sz w:val="20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547F67"/>
    <w:multiLevelType w:val="hybridMultilevel"/>
    <w:tmpl w:val="7888720C"/>
    <w:lvl w:ilvl="0" w:tplc="08160001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CB31C0"/>
    <w:multiLevelType w:val="hybridMultilevel"/>
    <w:tmpl w:val="AFF6F9C6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416551"/>
    <w:multiLevelType w:val="multilevel"/>
    <w:tmpl w:val="08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EEF7212"/>
    <w:multiLevelType w:val="hybridMultilevel"/>
    <w:tmpl w:val="CF04888E"/>
    <w:lvl w:ilvl="0" w:tplc="03E857B8">
      <w:start w:val="3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EUAlbertina" w:hint="default"/>
        <w:sz w:val="20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C31D89"/>
    <w:multiLevelType w:val="multilevel"/>
    <w:tmpl w:val="B4441EE0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A13613D"/>
    <w:multiLevelType w:val="hybridMultilevel"/>
    <w:tmpl w:val="2EA84A22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1F6792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54744B10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6648C0"/>
    <w:multiLevelType w:val="hybridMultilevel"/>
    <w:tmpl w:val="4B28B41E"/>
    <w:lvl w:ilvl="0" w:tplc="F4AAB024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3A3C12"/>
    <w:multiLevelType w:val="hybridMultilevel"/>
    <w:tmpl w:val="A38A6A82"/>
    <w:lvl w:ilvl="0" w:tplc="143EDF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80D4C"/>
    <w:multiLevelType w:val="hybridMultilevel"/>
    <w:tmpl w:val="F6407662"/>
    <w:lvl w:ilvl="0" w:tplc="1628798E">
      <w:start w:val="1"/>
      <w:numFmt w:val="decimal"/>
      <w:pStyle w:val="Ttulo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235321F"/>
    <w:multiLevelType w:val="hybridMultilevel"/>
    <w:tmpl w:val="34F885FA"/>
    <w:lvl w:ilvl="0" w:tplc="74E4DC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9BA6F00">
      <w:start w:val="1"/>
      <w:numFmt w:val="decimal"/>
      <w:lvlText w:val="%2"/>
      <w:lvlJc w:val="left"/>
      <w:pPr>
        <w:tabs>
          <w:tab w:val="num" w:pos="1143"/>
        </w:tabs>
        <w:ind w:left="1143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1863"/>
        </w:tabs>
        <w:ind w:left="1863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83"/>
        </w:tabs>
        <w:ind w:left="2583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303"/>
        </w:tabs>
        <w:ind w:left="3303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023"/>
        </w:tabs>
        <w:ind w:left="4023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743"/>
        </w:tabs>
        <w:ind w:left="4743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63"/>
        </w:tabs>
        <w:ind w:left="5463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83"/>
        </w:tabs>
        <w:ind w:left="6183" w:hanging="180"/>
      </w:pPr>
    </w:lvl>
  </w:abstractNum>
  <w:abstractNum w:abstractNumId="23" w15:restartNumberingAfterBreak="0">
    <w:nsid w:val="435E1EC9"/>
    <w:multiLevelType w:val="multilevel"/>
    <w:tmpl w:val="EFCC253A"/>
    <w:lvl w:ilvl="0">
      <w:start w:val="1"/>
      <w:numFmt w:val="bullet"/>
      <w:lvlText w:val="­"/>
      <w:lvlJc w:val="left"/>
      <w:pPr>
        <w:tabs>
          <w:tab w:val="num" w:pos="1094"/>
        </w:tabs>
        <w:ind w:left="1094" w:hanging="360"/>
      </w:pPr>
      <w:rPr>
        <w:rFonts w:ascii="Courier New" w:hAnsi="Courier Ne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24" w15:restartNumberingAfterBreak="0">
    <w:nsid w:val="437F28B0"/>
    <w:multiLevelType w:val="hybridMultilevel"/>
    <w:tmpl w:val="5E7065F6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40D16"/>
    <w:multiLevelType w:val="hybridMultilevel"/>
    <w:tmpl w:val="EE34E956"/>
    <w:lvl w:ilvl="0" w:tplc="ABBE0ADA">
      <w:start w:val="1"/>
      <w:numFmt w:val="decimal"/>
      <w:lvlText w:val="%1."/>
      <w:lvlJc w:val="left"/>
      <w:pPr>
        <w:tabs>
          <w:tab w:val="num" w:pos="789"/>
        </w:tabs>
        <w:ind w:left="789" w:hanging="360"/>
      </w:pPr>
      <w:rPr>
        <w:rFonts w:ascii="Verdana" w:hAnsi="Verdana" w:hint="default"/>
        <w:sz w:val="24"/>
        <w:szCs w:val="24"/>
      </w:rPr>
    </w:lvl>
    <w:lvl w:ilvl="1" w:tplc="4DD68B14">
      <w:start w:val="1"/>
      <w:numFmt w:val="lowerLetter"/>
      <w:lvlText w:val="%2)"/>
      <w:lvlJc w:val="left"/>
      <w:pPr>
        <w:tabs>
          <w:tab w:val="num" w:pos="1509"/>
        </w:tabs>
        <w:ind w:left="1509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229"/>
        </w:tabs>
        <w:ind w:left="2229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949"/>
        </w:tabs>
        <w:ind w:left="2949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69"/>
        </w:tabs>
        <w:ind w:left="3669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89"/>
        </w:tabs>
        <w:ind w:left="4389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109"/>
        </w:tabs>
        <w:ind w:left="5109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829"/>
        </w:tabs>
        <w:ind w:left="5829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549"/>
        </w:tabs>
        <w:ind w:left="6549" w:hanging="180"/>
      </w:pPr>
    </w:lvl>
  </w:abstractNum>
  <w:abstractNum w:abstractNumId="26" w15:restartNumberingAfterBreak="0">
    <w:nsid w:val="466439C7"/>
    <w:multiLevelType w:val="hybridMultilevel"/>
    <w:tmpl w:val="72246A44"/>
    <w:lvl w:ilvl="0" w:tplc="2EB64E5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A83F14"/>
    <w:multiLevelType w:val="hybridMultilevel"/>
    <w:tmpl w:val="595ECE6C"/>
    <w:lvl w:ilvl="0" w:tplc="7CD800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DD06610"/>
    <w:multiLevelType w:val="hybridMultilevel"/>
    <w:tmpl w:val="52143EBE"/>
    <w:lvl w:ilvl="0" w:tplc="081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A73948"/>
    <w:multiLevelType w:val="hybridMultilevel"/>
    <w:tmpl w:val="CADA9076"/>
    <w:lvl w:ilvl="0" w:tplc="D8DAC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0A05F3"/>
    <w:multiLevelType w:val="hybridMultilevel"/>
    <w:tmpl w:val="B50AF0BE"/>
    <w:lvl w:ilvl="0" w:tplc="465A389C">
      <w:start w:val="1"/>
      <w:numFmt w:val="bullet"/>
      <w:lvlText w:val=""/>
      <w:lvlJc w:val="left"/>
      <w:pPr>
        <w:tabs>
          <w:tab w:val="num" w:pos="1094"/>
        </w:tabs>
        <w:ind w:left="109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31" w15:restartNumberingAfterBreak="0">
    <w:nsid w:val="562C26CD"/>
    <w:multiLevelType w:val="hybridMultilevel"/>
    <w:tmpl w:val="78FE2552"/>
    <w:lvl w:ilvl="0" w:tplc="C4C2C5E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728BC"/>
    <w:multiLevelType w:val="hybridMultilevel"/>
    <w:tmpl w:val="DABAC4DA"/>
    <w:lvl w:ilvl="0" w:tplc="81AAC2E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F7605EC"/>
    <w:multiLevelType w:val="hybridMultilevel"/>
    <w:tmpl w:val="4FD28B02"/>
    <w:lvl w:ilvl="0" w:tplc="0816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10E193B"/>
    <w:multiLevelType w:val="multilevel"/>
    <w:tmpl w:val="4AC84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7935215"/>
    <w:multiLevelType w:val="hybridMultilevel"/>
    <w:tmpl w:val="C1208FDC"/>
    <w:lvl w:ilvl="0" w:tplc="ADD8A1B0">
      <w:start w:val="1"/>
      <w:numFmt w:val="lowerLetter"/>
      <w:lvlText w:val="%1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803"/>
        </w:tabs>
        <w:ind w:left="1803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23"/>
        </w:tabs>
        <w:ind w:left="2523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43"/>
        </w:tabs>
        <w:ind w:left="3243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63"/>
        </w:tabs>
        <w:ind w:left="3963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83"/>
        </w:tabs>
        <w:ind w:left="4683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403"/>
        </w:tabs>
        <w:ind w:left="5403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23"/>
        </w:tabs>
        <w:ind w:left="6123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43"/>
        </w:tabs>
        <w:ind w:left="6843" w:hanging="180"/>
      </w:pPr>
    </w:lvl>
  </w:abstractNum>
  <w:abstractNum w:abstractNumId="36" w15:restartNumberingAfterBreak="0">
    <w:nsid w:val="68096276"/>
    <w:multiLevelType w:val="hybridMultilevel"/>
    <w:tmpl w:val="3D1479C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5E0B32"/>
    <w:multiLevelType w:val="hybridMultilevel"/>
    <w:tmpl w:val="6C7E7EB2"/>
    <w:lvl w:ilvl="0" w:tplc="0816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8" w15:restartNumberingAfterBreak="0">
    <w:nsid w:val="69930AAB"/>
    <w:multiLevelType w:val="hybridMultilevel"/>
    <w:tmpl w:val="FAD2D3B2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281B49"/>
    <w:multiLevelType w:val="hybridMultilevel"/>
    <w:tmpl w:val="D0EA203C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E213F73"/>
    <w:multiLevelType w:val="hybridMultilevel"/>
    <w:tmpl w:val="AC8AA870"/>
    <w:lvl w:ilvl="0" w:tplc="06EA7E42">
      <w:start w:val="3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EUAlbertina" w:hint="default"/>
        <w:sz w:val="20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937ADB"/>
    <w:multiLevelType w:val="multilevel"/>
    <w:tmpl w:val="08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 w15:restartNumberingAfterBreak="0">
    <w:nsid w:val="71412B96"/>
    <w:multiLevelType w:val="hybridMultilevel"/>
    <w:tmpl w:val="BF18AD7E"/>
    <w:lvl w:ilvl="0" w:tplc="465A389C">
      <w:start w:val="1"/>
      <w:numFmt w:val="bullet"/>
      <w:lvlText w:val=""/>
      <w:lvlJc w:val="left"/>
      <w:pPr>
        <w:tabs>
          <w:tab w:val="num" w:pos="1094"/>
        </w:tabs>
        <w:ind w:left="109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43" w15:restartNumberingAfterBreak="0">
    <w:nsid w:val="72777E14"/>
    <w:multiLevelType w:val="hybridMultilevel"/>
    <w:tmpl w:val="5722404E"/>
    <w:lvl w:ilvl="0" w:tplc="30EC26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B422E7"/>
    <w:multiLevelType w:val="hybridMultilevel"/>
    <w:tmpl w:val="79DA25B6"/>
    <w:lvl w:ilvl="0" w:tplc="AB08C04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hint="default"/>
        <w:b w:val="0"/>
        <w:i w:val="0"/>
        <w:sz w:val="22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 w15:restartNumberingAfterBreak="0">
    <w:nsid w:val="76B60567"/>
    <w:multiLevelType w:val="multilevel"/>
    <w:tmpl w:val="B50AF0BE"/>
    <w:lvl w:ilvl="0">
      <w:start w:val="1"/>
      <w:numFmt w:val="bullet"/>
      <w:lvlText w:val=""/>
      <w:lvlJc w:val="left"/>
      <w:pPr>
        <w:tabs>
          <w:tab w:val="num" w:pos="1094"/>
        </w:tabs>
        <w:ind w:left="109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46" w15:restartNumberingAfterBreak="0">
    <w:nsid w:val="7A95058B"/>
    <w:multiLevelType w:val="hybridMultilevel"/>
    <w:tmpl w:val="2F3A5452"/>
    <w:lvl w:ilvl="0" w:tplc="C4C2C5E0">
      <w:start w:val="1"/>
      <w:numFmt w:val="bullet"/>
      <w:lvlText w:val="­"/>
      <w:lvlJc w:val="left"/>
      <w:pPr>
        <w:tabs>
          <w:tab w:val="num" w:pos="1094"/>
        </w:tabs>
        <w:ind w:left="1094" w:hanging="360"/>
      </w:pPr>
      <w:rPr>
        <w:rFonts w:ascii="Courier New" w:hAnsi="Courier New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47" w15:restartNumberingAfterBreak="0">
    <w:nsid w:val="7D015FCA"/>
    <w:multiLevelType w:val="hybridMultilevel"/>
    <w:tmpl w:val="08587186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35"/>
  </w:num>
  <w:num w:numId="3">
    <w:abstractNumId w:val="32"/>
  </w:num>
  <w:num w:numId="4">
    <w:abstractNumId w:val="47"/>
  </w:num>
  <w:num w:numId="5">
    <w:abstractNumId w:val="7"/>
  </w:num>
  <w:num w:numId="6">
    <w:abstractNumId w:val="44"/>
  </w:num>
  <w:num w:numId="7">
    <w:abstractNumId w:val="39"/>
  </w:num>
  <w:num w:numId="8">
    <w:abstractNumId w:val="27"/>
  </w:num>
  <w:num w:numId="9">
    <w:abstractNumId w:val="25"/>
  </w:num>
  <w:num w:numId="10">
    <w:abstractNumId w:val="22"/>
  </w:num>
  <w:num w:numId="11">
    <w:abstractNumId w:val="17"/>
  </w:num>
  <w:num w:numId="12">
    <w:abstractNumId w:val="11"/>
  </w:num>
  <w:num w:numId="13">
    <w:abstractNumId w:val="38"/>
  </w:num>
  <w:num w:numId="14">
    <w:abstractNumId w:val="37"/>
  </w:num>
  <w:num w:numId="15">
    <w:abstractNumId w:val="2"/>
  </w:num>
  <w:num w:numId="16">
    <w:abstractNumId w:val="30"/>
  </w:num>
  <w:num w:numId="17">
    <w:abstractNumId w:val="45"/>
  </w:num>
  <w:num w:numId="18">
    <w:abstractNumId w:val="3"/>
  </w:num>
  <w:num w:numId="19">
    <w:abstractNumId w:val="46"/>
  </w:num>
  <w:num w:numId="20">
    <w:abstractNumId w:val="42"/>
  </w:num>
  <w:num w:numId="21">
    <w:abstractNumId w:val="23"/>
  </w:num>
  <w:num w:numId="22">
    <w:abstractNumId w:val="1"/>
  </w:num>
  <w:num w:numId="23">
    <w:abstractNumId w:val="8"/>
  </w:num>
  <w:num w:numId="24">
    <w:abstractNumId w:val="16"/>
  </w:num>
  <w:num w:numId="25">
    <w:abstractNumId w:val="15"/>
  </w:num>
  <w:num w:numId="26">
    <w:abstractNumId w:val="12"/>
  </w:num>
  <w:num w:numId="27">
    <w:abstractNumId w:val="41"/>
  </w:num>
  <w:num w:numId="28">
    <w:abstractNumId w:val="0"/>
  </w:num>
  <w:num w:numId="29">
    <w:abstractNumId w:val="10"/>
  </w:num>
  <w:num w:numId="30">
    <w:abstractNumId w:val="40"/>
  </w:num>
  <w:num w:numId="31">
    <w:abstractNumId w:val="34"/>
  </w:num>
  <w:num w:numId="32">
    <w:abstractNumId w:val="43"/>
  </w:num>
  <w:num w:numId="33">
    <w:abstractNumId w:val="29"/>
  </w:num>
  <w:num w:numId="34">
    <w:abstractNumId w:val="14"/>
  </w:num>
  <w:num w:numId="35">
    <w:abstractNumId w:val="4"/>
  </w:num>
  <w:num w:numId="36">
    <w:abstractNumId w:val="19"/>
  </w:num>
  <w:num w:numId="37">
    <w:abstractNumId w:val="31"/>
  </w:num>
  <w:num w:numId="38">
    <w:abstractNumId w:val="26"/>
  </w:num>
  <w:num w:numId="39">
    <w:abstractNumId w:val="20"/>
  </w:num>
  <w:num w:numId="40">
    <w:abstractNumId w:val="36"/>
  </w:num>
  <w:num w:numId="41">
    <w:abstractNumId w:val="9"/>
  </w:num>
  <w:num w:numId="42">
    <w:abstractNumId w:val="6"/>
  </w:num>
  <w:num w:numId="43">
    <w:abstractNumId w:val="18"/>
  </w:num>
  <w:num w:numId="44">
    <w:abstractNumId w:val="13"/>
  </w:num>
  <w:num w:numId="45">
    <w:abstractNumId w:val="21"/>
  </w:num>
  <w:num w:numId="46">
    <w:abstractNumId w:val="33"/>
  </w:num>
  <w:num w:numId="47">
    <w:abstractNumId w:val="5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34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D4B"/>
    <w:rsid w:val="000000D8"/>
    <w:rsid w:val="000001B4"/>
    <w:rsid w:val="00001679"/>
    <w:rsid w:val="00004261"/>
    <w:rsid w:val="00004364"/>
    <w:rsid w:val="00004CFE"/>
    <w:rsid w:val="0000514A"/>
    <w:rsid w:val="0000540A"/>
    <w:rsid w:val="000067AF"/>
    <w:rsid w:val="00007099"/>
    <w:rsid w:val="00007A5E"/>
    <w:rsid w:val="00007B08"/>
    <w:rsid w:val="00007BC2"/>
    <w:rsid w:val="00007BC5"/>
    <w:rsid w:val="00013533"/>
    <w:rsid w:val="000137AA"/>
    <w:rsid w:val="00013D5D"/>
    <w:rsid w:val="0001607F"/>
    <w:rsid w:val="00017766"/>
    <w:rsid w:val="00020465"/>
    <w:rsid w:val="00020FC6"/>
    <w:rsid w:val="00021B1A"/>
    <w:rsid w:val="00025883"/>
    <w:rsid w:val="00025C95"/>
    <w:rsid w:val="0002630B"/>
    <w:rsid w:val="00026607"/>
    <w:rsid w:val="000274B2"/>
    <w:rsid w:val="0003239B"/>
    <w:rsid w:val="0003322E"/>
    <w:rsid w:val="000333C8"/>
    <w:rsid w:val="00033706"/>
    <w:rsid w:val="000338B0"/>
    <w:rsid w:val="00033DF2"/>
    <w:rsid w:val="0003538C"/>
    <w:rsid w:val="0004332E"/>
    <w:rsid w:val="000434FE"/>
    <w:rsid w:val="00043ADA"/>
    <w:rsid w:val="00043EB0"/>
    <w:rsid w:val="0004658A"/>
    <w:rsid w:val="00050A4E"/>
    <w:rsid w:val="0005467A"/>
    <w:rsid w:val="00056CB6"/>
    <w:rsid w:val="00057035"/>
    <w:rsid w:val="0005724F"/>
    <w:rsid w:val="00057C19"/>
    <w:rsid w:val="0006075F"/>
    <w:rsid w:val="000626E5"/>
    <w:rsid w:val="00062B12"/>
    <w:rsid w:val="00067AF9"/>
    <w:rsid w:val="00073FBC"/>
    <w:rsid w:val="00077466"/>
    <w:rsid w:val="000802E3"/>
    <w:rsid w:val="000850B9"/>
    <w:rsid w:val="000860C4"/>
    <w:rsid w:val="000863C9"/>
    <w:rsid w:val="00086D6A"/>
    <w:rsid w:val="00090671"/>
    <w:rsid w:val="00090D05"/>
    <w:rsid w:val="000922FC"/>
    <w:rsid w:val="0009287E"/>
    <w:rsid w:val="00093483"/>
    <w:rsid w:val="00094132"/>
    <w:rsid w:val="0009476F"/>
    <w:rsid w:val="00094796"/>
    <w:rsid w:val="000951AB"/>
    <w:rsid w:val="0009588C"/>
    <w:rsid w:val="00095992"/>
    <w:rsid w:val="00096B41"/>
    <w:rsid w:val="00096F81"/>
    <w:rsid w:val="000978B6"/>
    <w:rsid w:val="000A3F6B"/>
    <w:rsid w:val="000A7636"/>
    <w:rsid w:val="000B0CA2"/>
    <w:rsid w:val="000B1C48"/>
    <w:rsid w:val="000B2CED"/>
    <w:rsid w:val="000B38B2"/>
    <w:rsid w:val="000B523C"/>
    <w:rsid w:val="000B5493"/>
    <w:rsid w:val="000B5F8F"/>
    <w:rsid w:val="000B74BB"/>
    <w:rsid w:val="000B7A10"/>
    <w:rsid w:val="000C05BA"/>
    <w:rsid w:val="000C0775"/>
    <w:rsid w:val="000C1543"/>
    <w:rsid w:val="000C39D2"/>
    <w:rsid w:val="000C62B9"/>
    <w:rsid w:val="000C68C6"/>
    <w:rsid w:val="000D10B4"/>
    <w:rsid w:val="000D2B48"/>
    <w:rsid w:val="000D4612"/>
    <w:rsid w:val="000D5B0B"/>
    <w:rsid w:val="000D7EE8"/>
    <w:rsid w:val="000E00D3"/>
    <w:rsid w:val="000E0124"/>
    <w:rsid w:val="000E0265"/>
    <w:rsid w:val="000E1A7B"/>
    <w:rsid w:val="000E299C"/>
    <w:rsid w:val="000E35F3"/>
    <w:rsid w:val="000E3C75"/>
    <w:rsid w:val="000E3E2F"/>
    <w:rsid w:val="000E4EA8"/>
    <w:rsid w:val="000E5DE6"/>
    <w:rsid w:val="000E6307"/>
    <w:rsid w:val="000E6F7E"/>
    <w:rsid w:val="000F1003"/>
    <w:rsid w:val="000F1627"/>
    <w:rsid w:val="000F4991"/>
    <w:rsid w:val="000F52AD"/>
    <w:rsid w:val="000F6F4F"/>
    <w:rsid w:val="000F7C2C"/>
    <w:rsid w:val="001005B1"/>
    <w:rsid w:val="0010229E"/>
    <w:rsid w:val="00102FBE"/>
    <w:rsid w:val="00104043"/>
    <w:rsid w:val="0010445B"/>
    <w:rsid w:val="001079B1"/>
    <w:rsid w:val="00110FC5"/>
    <w:rsid w:val="001132E4"/>
    <w:rsid w:val="001136AC"/>
    <w:rsid w:val="00117495"/>
    <w:rsid w:val="00120AF0"/>
    <w:rsid w:val="00122039"/>
    <w:rsid w:val="001229E0"/>
    <w:rsid w:val="00122A7A"/>
    <w:rsid w:val="001239CE"/>
    <w:rsid w:val="00123D8A"/>
    <w:rsid w:val="00123F3C"/>
    <w:rsid w:val="00124FFE"/>
    <w:rsid w:val="001262DE"/>
    <w:rsid w:val="0012638E"/>
    <w:rsid w:val="00130ECA"/>
    <w:rsid w:val="0013140E"/>
    <w:rsid w:val="00132466"/>
    <w:rsid w:val="00133F1E"/>
    <w:rsid w:val="00135A04"/>
    <w:rsid w:val="00137FE4"/>
    <w:rsid w:val="00140232"/>
    <w:rsid w:val="0014067E"/>
    <w:rsid w:val="001408F2"/>
    <w:rsid w:val="00141CE4"/>
    <w:rsid w:val="00141D55"/>
    <w:rsid w:val="00142735"/>
    <w:rsid w:val="0014427B"/>
    <w:rsid w:val="001446D7"/>
    <w:rsid w:val="00150753"/>
    <w:rsid w:val="00152E38"/>
    <w:rsid w:val="00153A1B"/>
    <w:rsid w:val="00154DD9"/>
    <w:rsid w:val="00154FDF"/>
    <w:rsid w:val="0015534B"/>
    <w:rsid w:val="00155769"/>
    <w:rsid w:val="00155B66"/>
    <w:rsid w:val="001569C5"/>
    <w:rsid w:val="00157026"/>
    <w:rsid w:val="0015761C"/>
    <w:rsid w:val="0016025A"/>
    <w:rsid w:val="00161AD1"/>
    <w:rsid w:val="00162066"/>
    <w:rsid w:val="001669D0"/>
    <w:rsid w:val="00166EC1"/>
    <w:rsid w:val="00167A2B"/>
    <w:rsid w:val="0017128A"/>
    <w:rsid w:val="001721B9"/>
    <w:rsid w:val="00173682"/>
    <w:rsid w:val="00173B4B"/>
    <w:rsid w:val="00174FA0"/>
    <w:rsid w:val="001758A5"/>
    <w:rsid w:val="001761DE"/>
    <w:rsid w:val="0017648E"/>
    <w:rsid w:val="001805E3"/>
    <w:rsid w:val="00180B85"/>
    <w:rsid w:val="001820F4"/>
    <w:rsid w:val="0019001E"/>
    <w:rsid w:val="00191829"/>
    <w:rsid w:val="00193640"/>
    <w:rsid w:val="00194BD4"/>
    <w:rsid w:val="001A06B3"/>
    <w:rsid w:val="001A1CA4"/>
    <w:rsid w:val="001A1E09"/>
    <w:rsid w:val="001A2B61"/>
    <w:rsid w:val="001A307E"/>
    <w:rsid w:val="001A3E12"/>
    <w:rsid w:val="001A46C9"/>
    <w:rsid w:val="001A5466"/>
    <w:rsid w:val="001A6456"/>
    <w:rsid w:val="001A71D2"/>
    <w:rsid w:val="001A76F6"/>
    <w:rsid w:val="001B077C"/>
    <w:rsid w:val="001B1D6B"/>
    <w:rsid w:val="001B1DC9"/>
    <w:rsid w:val="001B2A3F"/>
    <w:rsid w:val="001B2FD0"/>
    <w:rsid w:val="001B3DDF"/>
    <w:rsid w:val="001B4AF1"/>
    <w:rsid w:val="001B5ECC"/>
    <w:rsid w:val="001B682D"/>
    <w:rsid w:val="001B6ABE"/>
    <w:rsid w:val="001C0462"/>
    <w:rsid w:val="001C0910"/>
    <w:rsid w:val="001C10F3"/>
    <w:rsid w:val="001C4958"/>
    <w:rsid w:val="001C49DD"/>
    <w:rsid w:val="001C73FC"/>
    <w:rsid w:val="001D08C9"/>
    <w:rsid w:val="001D588E"/>
    <w:rsid w:val="001D6239"/>
    <w:rsid w:val="001D699C"/>
    <w:rsid w:val="001E16D4"/>
    <w:rsid w:val="001E3008"/>
    <w:rsid w:val="001E3305"/>
    <w:rsid w:val="001E3E78"/>
    <w:rsid w:val="001E4208"/>
    <w:rsid w:val="001E4B08"/>
    <w:rsid w:val="001E4EE7"/>
    <w:rsid w:val="001E63D1"/>
    <w:rsid w:val="001E668B"/>
    <w:rsid w:val="001E672F"/>
    <w:rsid w:val="001E676E"/>
    <w:rsid w:val="001E7C85"/>
    <w:rsid w:val="001F04AD"/>
    <w:rsid w:val="001F2083"/>
    <w:rsid w:val="001F27C6"/>
    <w:rsid w:val="001F2AA9"/>
    <w:rsid w:val="001F487C"/>
    <w:rsid w:val="001F4C42"/>
    <w:rsid w:val="001F5F00"/>
    <w:rsid w:val="001F63DF"/>
    <w:rsid w:val="001F696F"/>
    <w:rsid w:val="002020A7"/>
    <w:rsid w:val="00202130"/>
    <w:rsid w:val="00202303"/>
    <w:rsid w:val="00203F7F"/>
    <w:rsid w:val="00204530"/>
    <w:rsid w:val="002077BC"/>
    <w:rsid w:val="00211E68"/>
    <w:rsid w:val="00212851"/>
    <w:rsid w:val="00213262"/>
    <w:rsid w:val="00215348"/>
    <w:rsid w:val="0021609F"/>
    <w:rsid w:val="0022282D"/>
    <w:rsid w:val="00222A0B"/>
    <w:rsid w:val="002238CD"/>
    <w:rsid w:val="0022468F"/>
    <w:rsid w:val="0022631D"/>
    <w:rsid w:val="00226789"/>
    <w:rsid w:val="00226D50"/>
    <w:rsid w:val="002272CD"/>
    <w:rsid w:val="002335A0"/>
    <w:rsid w:val="00233EBE"/>
    <w:rsid w:val="00235856"/>
    <w:rsid w:val="002364CC"/>
    <w:rsid w:val="00236761"/>
    <w:rsid w:val="00241547"/>
    <w:rsid w:val="0024331E"/>
    <w:rsid w:val="00243E70"/>
    <w:rsid w:val="002440AE"/>
    <w:rsid w:val="0024532F"/>
    <w:rsid w:val="00245F95"/>
    <w:rsid w:val="0024676C"/>
    <w:rsid w:val="0024774F"/>
    <w:rsid w:val="00251FE3"/>
    <w:rsid w:val="00252038"/>
    <w:rsid w:val="002526AC"/>
    <w:rsid w:val="00254297"/>
    <w:rsid w:val="00256295"/>
    <w:rsid w:val="00256E06"/>
    <w:rsid w:val="00261D63"/>
    <w:rsid w:val="0026279E"/>
    <w:rsid w:val="00262ED0"/>
    <w:rsid w:val="00263C7B"/>
    <w:rsid w:val="00264171"/>
    <w:rsid w:val="002666E1"/>
    <w:rsid w:val="00266D43"/>
    <w:rsid w:val="0027017F"/>
    <w:rsid w:val="00271EB5"/>
    <w:rsid w:val="00272325"/>
    <w:rsid w:val="00273E12"/>
    <w:rsid w:val="00274DC9"/>
    <w:rsid w:val="0027688C"/>
    <w:rsid w:val="00277BE5"/>
    <w:rsid w:val="0028059C"/>
    <w:rsid w:val="0028147C"/>
    <w:rsid w:val="00283B7C"/>
    <w:rsid w:val="002875FD"/>
    <w:rsid w:val="00290917"/>
    <w:rsid w:val="00291E17"/>
    <w:rsid w:val="002932D3"/>
    <w:rsid w:val="002942B0"/>
    <w:rsid w:val="00295AD4"/>
    <w:rsid w:val="0029656A"/>
    <w:rsid w:val="00296FC4"/>
    <w:rsid w:val="002A0005"/>
    <w:rsid w:val="002A32C3"/>
    <w:rsid w:val="002A36AD"/>
    <w:rsid w:val="002A3D97"/>
    <w:rsid w:val="002A433A"/>
    <w:rsid w:val="002A53D3"/>
    <w:rsid w:val="002A5A8F"/>
    <w:rsid w:val="002A6FC0"/>
    <w:rsid w:val="002A74BA"/>
    <w:rsid w:val="002A7714"/>
    <w:rsid w:val="002B13E4"/>
    <w:rsid w:val="002B27B2"/>
    <w:rsid w:val="002B27F6"/>
    <w:rsid w:val="002B2FCE"/>
    <w:rsid w:val="002B3630"/>
    <w:rsid w:val="002B3FFF"/>
    <w:rsid w:val="002B5325"/>
    <w:rsid w:val="002B5853"/>
    <w:rsid w:val="002B5B39"/>
    <w:rsid w:val="002B7565"/>
    <w:rsid w:val="002B77AC"/>
    <w:rsid w:val="002C0358"/>
    <w:rsid w:val="002C1D32"/>
    <w:rsid w:val="002C2516"/>
    <w:rsid w:val="002C2D12"/>
    <w:rsid w:val="002C3EA4"/>
    <w:rsid w:val="002C448E"/>
    <w:rsid w:val="002C46FE"/>
    <w:rsid w:val="002C4C53"/>
    <w:rsid w:val="002C5021"/>
    <w:rsid w:val="002C62C3"/>
    <w:rsid w:val="002C6F5B"/>
    <w:rsid w:val="002D12E6"/>
    <w:rsid w:val="002D3490"/>
    <w:rsid w:val="002D4ABB"/>
    <w:rsid w:val="002D52EE"/>
    <w:rsid w:val="002D5CFD"/>
    <w:rsid w:val="002D6989"/>
    <w:rsid w:val="002D781D"/>
    <w:rsid w:val="002E268D"/>
    <w:rsid w:val="002E36DF"/>
    <w:rsid w:val="002E4A3D"/>
    <w:rsid w:val="002E5CD9"/>
    <w:rsid w:val="002F00C8"/>
    <w:rsid w:val="002F18CD"/>
    <w:rsid w:val="002F2145"/>
    <w:rsid w:val="002F2E6D"/>
    <w:rsid w:val="002F376E"/>
    <w:rsid w:val="002F3C9A"/>
    <w:rsid w:val="002F7850"/>
    <w:rsid w:val="002F7BD5"/>
    <w:rsid w:val="00300B07"/>
    <w:rsid w:val="00300D2C"/>
    <w:rsid w:val="00301388"/>
    <w:rsid w:val="00301908"/>
    <w:rsid w:val="00302505"/>
    <w:rsid w:val="00303A53"/>
    <w:rsid w:val="003067A1"/>
    <w:rsid w:val="00306C91"/>
    <w:rsid w:val="00307E1F"/>
    <w:rsid w:val="003102AB"/>
    <w:rsid w:val="003107B6"/>
    <w:rsid w:val="00311409"/>
    <w:rsid w:val="00313512"/>
    <w:rsid w:val="00314E8D"/>
    <w:rsid w:val="003176CE"/>
    <w:rsid w:val="00317738"/>
    <w:rsid w:val="003179FB"/>
    <w:rsid w:val="003211D7"/>
    <w:rsid w:val="003214FC"/>
    <w:rsid w:val="00321518"/>
    <w:rsid w:val="00321648"/>
    <w:rsid w:val="00322037"/>
    <w:rsid w:val="00322287"/>
    <w:rsid w:val="00324290"/>
    <w:rsid w:val="00324F70"/>
    <w:rsid w:val="00325BC0"/>
    <w:rsid w:val="00327BA8"/>
    <w:rsid w:val="00327DB9"/>
    <w:rsid w:val="003312A2"/>
    <w:rsid w:val="00332BCE"/>
    <w:rsid w:val="00333248"/>
    <w:rsid w:val="00334902"/>
    <w:rsid w:val="00335BAD"/>
    <w:rsid w:val="00337E06"/>
    <w:rsid w:val="00340297"/>
    <w:rsid w:val="0034172E"/>
    <w:rsid w:val="00342799"/>
    <w:rsid w:val="003430D1"/>
    <w:rsid w:val="00344FD8"/>
    <w:rsid w:val="003460F6"/>
    <w:rsid w:val="0034703D"/>
    <w:rsid w:val="00347C2A"/>
    <w:rsid w:val="00351260"/>
    <w:rsid w:val="003512B0"/>
    <w:rsid w:val="003517D2"/>
    <w:rsid w:val="00351F2E"/>
    <w:rsid w:val="00353388"/>
    <w:rsid w:val="00353889"/>
    <w:rsid w:val="003539D1"/>
    <w:rsid w:val="00353FF7"/>
    <w:rsid w:val="00355C23"/>
    <w:rsid w:val="00355F92"/>
    <w:rsid w:val="003564C8"/>
    <w:rsid w:val="00360FF5"/>
    <w:rsid w:val="0036220A"/>
    <w:rsid w:val="00362615"/>
    <w:rsid w:val="00362A96"/>
    <w:rsid w:val="0036366C"/>
    <w:rsid w:val="00363B5D"/>
    <w:rsid w:val="00365985"/>
    <w:rsid w:val="00371461"/>
    <w:rsid w:val="00373BAD"/>
    <w:rsid w:val="00374BF9"/>
    <w:rsid w:val="00376031"/>
    <w:rsid w:val="00380927"/>
    <w:rsid w:val="00380DA7"/>
    <w:rsid w:val="00382202"/>
    <w:rsid w:val="00382B98"/>
    <w:rsid w:val="0038312B"/>
    <w:rsid w:val="00385E6A"/>
    <w:rsid w:val="00390AF3"/>
    <w:rsid w:val="00390DB9"/>
    <w:rsid w:val="003910A9"/>
    <w:rsid w:val="00391B4B"/>
    <w:rsid w:val="003929C9"/>
    <w:rsid w:val="00396860"/>
    <w:rsid w:val="00396F30"/>
    <w:rsid w:val="003A4970"/>
    <w:rsid w:val="003A4972"/>
    <w:rsid w:val="003A5684"/>
    <w:rsid w:val="003A65CD"/>
    <w:rsid w:val="003A72F0"/>
    <w:rsid w:val="003B26BB"/>
    <w:rsid w:val="003B26C0"/>
    <w:rsid w:val="003B366B"/>
    <w:rsid w:val="003B3A9F"/>
    <w:rsid w:val="003B4073"/>
    <w:rsid w:val="003B5023"/>
    <w:rsid w:val="003B5E04"/>
    <w:rsid w:val="003B5E7A"/>
    <w:rsid w:val="003B62F1"/>
    <w:rsid w:val="003B6FDB"/>
    <w:rsid w:val="003B795A"/>
    <w:rsid w:val="003C07EE"/>
    <w:rsid w:val="003C0F6D"/>
    <w:rsid w:val="003C27F7"/>
    <w:rsid w:val="003C2DB2"/>
    <w:rsid w:val="003C3397"/>
    <w:rsid w:val="003C4317"/>
    <w:rsid w:val="003C43E8"/>
    <w:rsid w:val="003C6687"/>
    <w:rsid w:val="003D4CAF"/>
    <w:rsid w:val="003D4CC1"/>
    <w:rsid w:val="003D4E99"/>
    <w:rsid w:val="003D6422"/>
    <w:rsid w:val="003D7681"/>
    <w:rsid w:val="003D7CDC"/>
    <w:rsid w:val="003E0E4C"/>
    <w:rsid w:val="003E2B17"/>
    <w:rsid w:val="003E4370"/>
    <w:rsid w:val="003E5789"/>
    <w:rsid w:val="003E7E71"/>
    <w:rsid w:val="003F0E53"/>
    <w:rsid w:val="003F27AB"/>
    <w:rsid w:val="003F3386"/>
    <w:rsid w:val="003F5572"/>
    <w:rsid w:val="003F6971"/>
    <w:rsid w:val="003F7B67"/>
    <w:rsid w:val="003F7CCA"/>
    <w:rsid w:val="003F7CFB"/>
    <w:rsid w:val="004002B7"/>
    <w:rsid w:val="0040075D"/>
    <w:rsid w:val="00401FCA"/>
    <w:rsid w:val="0040393F"/>
    <w:rsid w:val="00403AED"/>
    <w:rsid w:val="004052A9"/>
    <w:rsid w:val="00410D46"/>
    <w:rsid w:val="004135B5"/>
    <w:rsid w:val="00414D48"/>
    <w:rsid w:val="00414F50"/>
    <w:rsid w:val="00416F53"/>
    <w:rsid w:val="00417566"/>
    <w:rsid w:val="004210E9"/>
    <w:rsid w:val="00423425"/>
    <w:rsid w:val="00424678"/>
    <w:rsid w:val="00424901"/>
    <w:rsid w:val="00424C41"/>
    <w:rsid w:val="00426D5B"/>
    <w:rsid w:val="00427FC0"/>
    <w:rsid w:val="0043063B"/>
    <w:rsid w:val="0043083D"/>
    <w:rsid w:val="004326F0"/>
    <w:rsid w:val="00432FC9"/>
    <w:rsid w:val="0043415D"/>
    <w:rsid w:val="00434EBA"/>
    <w:rsid w:val="0043502F"/>
    <w:rsid w:val="00435E89"/>
    <w:rsid w:val="00436492"/>
    <w:rsid w:val="00441ED7"/>
    <w:rsid w:val="00441EDD"/>
    <w:rsid w:val="0044295C"/>
    <w:rsid w:val="00444DC8"/>
    <w:rsid w:val="004453E7"/>
    <w:rsid w:val="004454F2"/>
    <w:rsid w:val="00445926"/>
    <w:rsid w:val="004466FA"/>
    <w:rsid w:val="00446967"/>
    <w:rsid w:val="00447D18"/>
    <w:rsid w:val="00450C7E"/>
    <w:rsid w:val="00450CF3"/>
    <w:rsid w:val="004539F0"/>
    <w:rsid w:val="00453E56"/>
    <w:rsid w:val="004553D1"/>
    <w:rsid w:val="00456200"/>
    <w:rsid w:val="00456D02"/>
    <w:rsid w:val="00461753"/>
    <w:rsid w:val="004635A5"/>
    <w:rsid w:val="00463942"/>
    <w:rsid w:val="00466A97"/>
    <w:rsid w:val="00466DAE"/>
    <w:rsid w:val="00467B8D"/>
    <w:rsid w:val="00467F09"/>
    <w:rsid w:val="0047012A"/>
    <w:rsid w:val="00470A65"/>
    <w:rsid w:val="004721D4"/>
    <w:rsid w:val="00476A21"/>
    <w:rsid w:val="00477117"/>
    <w:rsid w:val="00477DBC"/>
    <w:rsid w:val="004814B1"/>
    <w:rsid w:val="00481DF4"/>
    <w:rsid w:val="00483AF3"/>
    <w:rsid w:val="00484DBF"/>
    <w:rsid w:val="00492543"/>
    <w:rsid w:val="004932FC"/>
    <w:rsid w:val="004937F2"/>
    <w:rsid w:val="00494B99"/>
    <w:rsid w:val="00496517"/>
    <w:rsid w:val="004979B0"/>
    <w:rsid w:val="004A05A5"/>
    <w:rsid w:val="004A060C"/>
    <w:rsid w:val="004A1B53"/>
    <w:rsid w:val="004A50E0"/>
    <w:rsid w:val="004A5AD7"/>
    <w:rsid w:val="004A7627"/>
    <w:rsid w:val="004A7938"/>
    <w:rsid w:val="004B02C1"/>
    <w:rsid w:val="004B23B2"/>
    <w:rsid w:val="004B2E7A"/>
    <w:rsid w:val="004B373E"/>
    <w:rsid w:val="004B55FD"/>
    <w:rsid w:val="004B62F5"/>
    <w:rsid w:val="004C1F26"/>
    <w:rsid w:val="004C3D57"/>
    <w:rsid w:val="004C4670"/>
    <w:rsid w:val="004D1196"/>
    <w:rsid w:val="004D1447"/>
    <w:rsid w:val="004D1B53"/>
    <w:rsid w:val="004D2395"/>
    <w:rsid w:val="004D4C49"/>
    <w:rsid w:val="004D590F"/>
    <w:rsid w:val="004D5F17"/>
    <w:rsid w:val="004E40CE"/>
    <w:rsid w:val="004E6506"/>
    <w:rsid w:val="004E6D85"/>
    <w:rsid w:val="004F1A1E"/>
    <w:rsid w:val="004F1F00"/>
    <w:rsid w:val="004F2E0B"/>
    <w:rsid w:val="004F33D2"/>
    <w:rsid w:val="004F3548"/>
    <w:rsid w:val="004F4107"/>
    <w:rsid w:val="004F598F"/>
    <w:rsid w:val="004F67CA"/>
    <w:rsid w:val="004F6ADF"/>
    <w:rsid w:val="004F735C"/>
    <w:rsid w:val="004F7892"/>
    <w:rsid w:val="00502FC9"/>
    <w:rsid w:val="00503006"/>
    <w:rsid w:val="005035E6"/>
    <w:rsid w:val="005040CC"/>
    <w:rsid w:val="00504981"/>
    <w:rsid w:val="00504A2E"/>
    <w:rsid w:val="00504DC5"/>
    <w:rsid w:val="00511388"/>
    <w:rsid w:val="0051750A"/>
    <w:rsid w:val="00520315"/>
    <w:rsid w:val="0052435D"/>
    <w:rsid w:val="00525CF1"/>
    <w:rsid w:val="00526212"/>
    <w:rsid w:val="005270EC"/>
    <w:rsid w:val="00527BD0"/>
    <w:rsid w:val="00532096"/>
    <w:rsid w:val="0053743A"/>
    <w:rsid w:val="00541668"/>
    <w:rsid w:val="00541EC9"/>
    <w:rsid w:val="005435E9"/>
    <w:rsid w:val="00551C38"/>
    <w:rsid w:val="0055313B"/>
    <w:rsid w:val="00557D85"/>
    <w:rsid w:val="00561082"/>
    <w:rsid w:val="005615B4"/>
    <w:rsid w:val="0056194F"/>
    <w:rsid w:val="005628FF"/>
    <w:rsid w:val="00563A5E"/>
    <w:rsid w:val="00565A89"/>
    <w:rsid w:val="00566D5E"/>
    <w:rsid w:val="00566E15"/>
    <w:rsid w:val="00567D1D"/>
    <w:rsid w:val="00570312"/>
    <w:rsid w:val="00573107"/>
    <w:rsid w:val="00573943"/>
    <w:rsid w:val="005745AE"/>
    <w:rsid w:val="0057796C"/>
    <w:rsid w:val="00580C70"/>
    <w:rsid w:val="00581D89"/>
    <w:rsid w:val="00581F9D"/>
    <w:rsid w:val="00582C00"/>
    <w:rsid w:val="005836AF"/>
    <w:rsid w:val="00584C54"/>
    <w:rsid w:val="00584F3B"/>
    <w:rsid w:val="005853DA"/>
    <w:rsid w:val="00595A34"/>
    <w:rsid w:val="005A0C3C"/>
    <w:rsid w:val="005A20D1"/>
    <w:rsid w:val="005A26AF"/>
    <w:rsid w:val="005A5D52"/>
    <w:rsid w:val="005B0B45"/>
    <w:rsid w:val="005B1524"/>
    <w:rsid w:val="005B3905"/>
    <w:rsid w:val="005B4876"/>
    <w:rsid w:val="005B4C22"/>
    <w:rsid w:val="005B5BFE"/>
    <w:rsid w:val="005B60B4"/>
    <w:rsid w:val="005B61FF"/>
    <w:rsid w:val="005B7FBD"/>
    <w:rsid w:val="005C2ACC"/>
    <w:rsid w:val="005C3228"/>
    <w:rsid w:val="005C4ADF"/>
    <w:rsid w:val="005C516C"/>
    <w:rsid w:val="005C52BA"/>
    <w:rsid w:val="005C5452"/>
    <w:rsid w:val="005D0EF3"/>
    <w:rsid w:val="005D1B3B"/>
    <w:rsid w:val="005D2697"/>
    <w:rsid w:val="005D2BAD"/>
    <w:rsid w:val="005D2F1A"/>
    <w:rsid w:val="005D362B"/>
    <w:rsid w:val="005D3A6A"/>
    <w:rsid w:val="005D41E4"/>
    <w:rsid w:val="005D4A5B"/>
    <w:rsid w:val="005D7DAE"/>
    <w:rsid w:val="005E409A"/>
    <w:rsid w:val="005E5D95"/>
    <w:rsid w:val="005E764C"/>
    <w:rsid w:val="005E7881"/>
    <w:rsid w:val="005F21DA"/>
    <w:rsid w:val="005F2EED"/>
    <w:rsid w:val="005F5057"/>
    <w:rsid w:val="005F67B5"/>
    <w:rsid w:val="00600AA6"/>
    <w:rsid w:val="00600F96"/>
    <w:rsid w:val="00602387"/>
    <w:rsid w:val="0060280A"/>
    <w:rsid w:val="00603665"/>
    <w:rsid w:val="00604CA5"/>
    <w:rsid w:val="00604CAB"/>
    <w:rsid w:val="00605628"/>
    <w:rsid w:val="00607A0A"/>
    <w:rsid w:val="006115FC"/>
    <w:rsid w:val="00611A6D"/>
    <w:rsid w:val="00611F43"/>
    <w:rsid w:val="00612596"/>
    <w:rsid w:val="00615BEB"/>
    <w:rsid w:val="006171D3"/>
    <w:rsid w:val="00617D8C"/>
    <w:rsid w:val="006202D3"/>
    <w:rsid w:val="00620EF6"/>
    <w:rsid w:val="006243D4"/>
    <w:rsid w:val="00625224"/>
    <w:rsid w:val="00625535"/>
    <w:rsid w:val="006258B1"/>
    <w:rsid w:val="00625BD9"/>
    <w:rsid w:val="00625EFA"/>
    <w:rsid w:val="006265C8"/>
    <w:rsid w:val="00626F35"/>
    <w:rsid w:val="0063173A"/>
    <w:rsid w:val="00631C63"/>
    <w:rsid w:val="006328C7"/>
    <w:rsid w:val="00632DE2"/>
    <w:rsid w:val="006332E2"/>
    <w:rsid w:val="00633A2E"/>
    <w:rsid w:val="0063402D"/>
    <w:rsid w:val="006345D6"/>
    <w:rsid w:val="00636FA8"/>
    <w:rsid w:val="006375AC"/>
    <w:rsid w:val="00641BAD"/>
    <w:rsid w:val="00642BD7"/>
    <w:rsid w:val="006472AC"/>
    <w:rsid w:val="006474E6"/>
    <w:rsid w:val="00647556"/>
    <w:rsid w:val="00654151"/>
    <w:rsid w:val="00654278"/>
    <w:rsid w:val="0065479B"/>
    <w:rsid w:val="00654F23"/>
    <w:rsid w:val="00656383"/>
    <w:rsid w:val="006571EF"/>
    <w:rsid w:val="00660EA4"/>
    <w:rsid w:val="006618DC"/>
    <w:rsid w:val="00661E0F"/>
    <w:rsid w:val="006641A2"/>
    <w:rsid w:val="006659BF"/>
    <w:rsid w:val="006679A2"/>
    <w:rsid w:val="0067198B"/>
    <w:rsid w:val="006735C7"/>
    <w:rsid w:val="006736BD"/>
    <w:rsid w:val="00674DB7"/>
    <w:rsid w:val="00675E4A"/>
    <w:rsid w:val="00675F29"/>
    <w:rsid w:val="00680237"/>
    <w:rsid w:val="0068231E"/>
    <w:rsid w:val="00683FC9"/>
    <w:rsid w:val="00690431"/>
    <w:rsid w:val="00691568"/>
    <w:rsid w:val="00691B8D"/>
    <w:rsid w:val="0069673F"/>
    <w:rsid w:val="00696AA1"/>
    <w:rsid w:val="00697A37"/>
    <w:rsid w:val="006A0BC9"/>
    <w:rsid w:val="006A2911"/>
    <w:rsid w:val="006A370A"/>
    <w:rsid w:val="006A4AA2"/>
    <w:rsid w:val="006A5700"/>
    <w:rsid w:val="006A5E1C"/>
    <w:rsid w:val="006B1E2D"/>
    <w:rsid w:val="006B1EE2"/>
    <w:rsid w:val="006B2717"/>
    <w:rsid w:val="006B4FE2"/>
    <w:rsid w:val="006B50D0"/>
    <w:rsid w:val="006C14BB"/>
    <w:rsid w:val="006C1826"/>
    <w:rsid w:val="006C45B1"/>
    <w:rsid w:val="006D25A8"/>
    <w:rsid w:val="006D2B20"/>
    <w:rsid w:val="006D5321"/>
    <w:rsid w:val="006D575F"/>
    <w:rsid w:val="006D6942"/>
    <w:rsid w:val="006D7FFB"/>
    <w:rsid w:val="006E2F53"/>
    <w:rsid w:val="006E561A"/>
    <w:rsid w:val="006E608A"/>
    <w:rsid w:val="006E6C10"/>
    <w:rsid w:val="006F104D"/>
    <w:rsid w:val="006F24F8"/>
    <w:rsid w:val="006F5CFC"/>
    <w:rsid w:val="0070001C"/>
    <w:rsid w:val="00706BD7"/>
    <w:rsid w:val="00707D59"/>
    <w:rsid w:val="0071175E"/>
    <w:rsid w:val="0071204B"/>
    <w:rsid w:val="00712F80"/>
    <w:rsid w:val="00714C0C"/>
    <w:rsid w:val="00715984"/>
    <w:rsid w:val="007179D0"/>
    <w:rsid w:val="00717BA4"/>
    <w:rsid w:val="00720041"/>
    <w:rsid w:val="00721F71"/>
    <w:rsid w:val="00722296"/>
    <w:rsid w:val="00723B01"/>
    <w:rsid w:val="00730620"/>
    <w:rsid w:val="00730F10"/>
    <w:rsid w:val="00732CE5"/>
    <w:rsid w:val="00735844"/>
    <w:rsid w:val="00735C94"/>
    <w:rsid w:val="0073638E"/>
    <w:rsid w:val="00736C57"/>
    <w:rsid w:val="0073721C"/>
    <w:rsid w:val="0074300A"/>
    <w:rsid w:val="00743DA7"/>
    <w:rsid w:val="007448CF"/>
    <w:rsid w:val="00744DD8"/>
    <w:rsid w:val="00745CFF"/>
    <w:rsid w:val="00750055"/>
    <w:rsid w:val="00751A89"/>
    <w:rsid w:val="00754838"/>
    <w:rsid w:val="00755923"/>
    <w:rsid w:val="007565A1"/>
    <w:rsid w:val="00757160"/>
    <w:rsid w:val="0075776F"/>
    <w:rsid w:val="00757A3F"/>
    <w:rsid w:val="00757ED7"/>
    <w:rsid w:val="00761A1B"/>
    <w:rsid w:val="00762403"/>
    <w:rsid w:val="007632AB"/>
    <w:rsid w:val="00763E76"/>
    <w:rsid w:val="00766443"/>
    <w:rsid w:val="00770735"/>
    <w:rsid w:val="00772308"/>
    <w:rsid w:val="00772393"/>
    <w:rsid w:val="00774545"/>
    <w:rsid w:val="00774DFD"/>
    <w:rsid w:val="00775CAE"/>
    <w:rsid w:val="00780460"/>
    <w:rsid w:val="00780821"/>
    <w:rsid w:val="00782490"/>
    <w:rsid w:val="00782805"/>
    <w:rsid w:val="00783A21"/>
    <w:rsid w:val="007857EC"/>
    <w:rsid w:val="00786048"/>
    <w:rsid w:val="00786352"/>
    <w:rsid w:val="007879C8"/>
    <w:rsid w:val="00787DD5"/>
    <w:rsid w:val="00790632"/>
    <w:rsid w:val="00791D90"/>
    <w:rsid w:val="00793A23"/>
    <w:rsid w:val="00793D05"/>
    <w:rsid w:val="00794372"/>
    <w:rsid w:val="007A0458"/>
    <w:rsid w:val="007A1DC2"/>
    <w:rsid w:val="007A2633"/>
    <w:rsid w:val="007A36FA"/>
    <w:rsid w:val="007A3833"/>
    <w:rsid w:val="007A4EEA"/>
    <w:rsid w:val="007A51E0"/>
    <w:rsid w:val="007A7D6D"/>
    <w:rsid w:val="007B09A3"/>
    <w:rsid w:val="007B0C96"/>
    <w:rsid w:val="007B1095"/>
    <w:rsid w:val="007B3559"/>
    <w:rsid w:val="007B444A"/>
    <w:rsid w:val="007B4624"/>
    <w:rsid w:val="007B5E26"/>
    <w:rsid w:val="007C0297"/>
    <w:rsid w:val="007C1954"/>
    <w:rsid w:val="007C1FD8"/>
    <w:rsid w:val="007C3F73"/>
    <w:rsid w:val="007C4848"/>
    <w:rsid w:val="007C689B"/>
    <w:rsid w:val="007C7236"/>
    <w:rsid w:val="007C7357"/>
    <w:rsid w:val="007C7445"/>
    <w:rsid w:val="007D0C9B"/>
    <w:rsid w:val="007D3758"/>
    <w:rsid w:val="007D449A"/>
    <w:rsid w:val="007D5314"/>
    <w:rsid w:val="007D6157"/>
    <w:rsid w:val="007D62B9"/>
    <w:rsid w:val="007D6B0D"/>
    <w:rsid w:val="007D72AD"/>
    <w:rsid w:val="007D734E"/>
    <w:rsid w:val="007D738E"/>
    <w:rsid w:val="007E1E99"/>
    <w:rsid w:val="007E28EA"/>
    <w:rsid w:val="007E5616"/>
    <w:rsid w:val="007E5D7D"/>
    <w:rsid w:val="007E6737"/>
    <w:rsid w:val="007E712C"/>
    <w:rsid w:val="007E77F0"/>
    <w:rsid w:val="007F1EB1"/>
    <w:rsid w:val="007F2630"/>
    <w:rsid w:val="007F2CAA"/>
    <w:rsid w:val="007F30B3"/>
    <w:rsid w:val="007F3903"/>
    <w:rsid w:val="007F598C"/>
    <w:rsid w:val="007F6664"/>
    <w:rsid w:val="007F6CC4"/>
    <w:rsid w:val="007F6F5C"/>
    <w:rsid w:val="007F789C"/>
    <w:rsid w:val="00800454"/>
    <w:rsid w:val="00802AB1"/>
    <w:rsid w:val="00804637"/>
    <w:rsid w:val="00810C36"/>
    <w:rsid w:val="00811A9D"/>
    <w:rsid w:val="0081247E"/>
    <w:rsid w:val="008132D1"/>
    <w:rsid w:val="00813509"/>
    <w:rsid w:val="00813F17"/>
    <w:rsid w:val="00815052"/>
    <w:rsid w:val="008157AB"/>
    <w:rsid w:val="00816D8F"/>
    <w:rsid w:val="00817E41"/>
    <w:rsid w:val="008200DE"/>
    <w:rsid w:val="00820305"/>
    <w:rsid w:val="00821185"/>
    <w:rsid w:val="00822269"/>
    <w:rsid w:val="00826BB8"/>
    <w:rsid w:val="008275D5"/>
    <w:rsid w:val="00831E63"/>
    <w:rsid w:val="00832319"/>
    <w:rsid w:val="00834959"/>
    <w:rsid w:val="00835893"/>
    <w:rsid w:val="00835B55"/>
    <w:rsid w:val="00835EEF"/>
    <w:rsid w:val="00836554"/>
    <w:rsid w:val="00840760"/>
    <w:rsid w:val="0084175B"/>
    <w:rsid w:val="008423BE"/>
    <w:rsid w:val="008437FB"/>
    <w:rsid w:val="00845004"/>
    <w:rsid w:val="008458AC"/>
    <w:rsid w:val="00847131"/>
    <w:rsid w:val="00847288"/>
    <w:rsid w:val="00847799"/>
    <w:rsid w:val="00853642"/>
    <w:rsid w:val="0085483B"/>
    <w:rsid w:val="00854935"/>
    <w:rsid w:val="00856248"/>
    <w:rsid w:val="00857CD5"/>
    <w:rsid w:val="00861920"/>
    <w:rsid w:val="00862C24"/>
    <w:rsid w:val="00864232"/>
    <w:rsid w:val="00864F0D"/>
    <w:rsid w:val="00865816"/>
    <w:rsid w:val="00865A7D"/>
    <w:rsid w:val="00866487"/>
    <w:rsid w:val="00867666"/>
    <w:rsid w:val="00870137"/>
    <w:rsid w:val="00870828"/>
    <w:rsid w:val="00870841"/>
    <w:rsid w:val="00870854"/>
    <w:rsid w:val="00871FD5"/>
    <w:rsid w:val="008727A6"/>
    <w:rsid w:val="00873043"/>
    <w:rsid w:val="00875B81"/>
    <w:rsid w:val="008761F1"/>
    <w:rsid w:val="008762A2"/>
    <w:rsid w:val="00876E11"/>
    <w:rsid w:val="00876E3A"/>
    <w:rsid w:val="00877151"/>
    <w:rsid w:val="00877F6C"/>
    <w:rsid w:val="008808B6"/>
    <w:rsid w:val="00880A20"/>
    <w:rsid w:val="00880DB1"/>
    <w:rsid w:val="00882190"/>
    <w:rsid w:val="00885170"/>
    <w:rsid w:val="008862CF"/>
    <w:rsid w:val="00886700"/>
    <w:rsid w:val="00886DBD"/>
    <w:rsid w:val="00892551"/>
    <w:rsid w:val="00892AC6"/>
    <w:rsid w:val="008936DE"/>
    <w:rsid w:val="008944CB"/>
    <w:rsid w:val="00894637"/>
    <w:rsid w:val="008977AC"/>
    <w:rsid w:val="008A0AAB"/>
    <w:rsid w:val="008A1758"/>
    <w:rsid w:val="008A25DF"/>
    <w:rsid w:val="008A3822"/>
    <w:rsid w:val="008A3C15"/>
    <w:rsid w:val="008B5D60"/>
    <w:rsid w:val="008B6279"/>
    <w:rsid w:val="008B6D4B"/>
    <w:rsid w:val="008C1EFC"/>
    <w:rsid w:val="008C2999"/>
    <w:rsid w:val="008C2B5D"/>
    <w:rsid w:val="008C2BA2"/>
    <w:rsid w:val="008C463E"/>
    <w:rsid w:val="008C52BE"/>
    <w:rsid w:val="008C667B"/>
    <w:rsid w:val="008C7FD8"/>
    <w:rsid w:val="008D026D"/>
    <w:rsid w:val="008D0668"/>
    <w:rsid w:val="008D1160"/>
    <w:rsid w:val="008D1C49"/>
    <w:rsid w:val="008D3355"/>
    <w:rsid w:val="008D3C1D"/>
    <w:rsid w:val="008D41C3"/>
    <w:rsid w:val="008D5E46"/>
    <w:rsid w:val="008D6EF4"/>
    <w:rsid w:val="008E1530"/>
    <w:rsid w:val="008E38F5"/>
    <w:rsid w:val="008E3AC8"/>
    <w:rsid w:val="008E49AC"/>
    <w:rsid w:val="008E5EFB"/>
    <w:rsid w:val="008E6BFB"/>
    <w:rsid w:val="008E737E"/>
    <w:rsid w:val="008F0995"/>
    <w:rsid w:val="008F0AD3"/>
    <w:rsid w:val="008F0B67"/>
    <w:rsid w:val="008F2720"/>
    <w:rsid w:val="008F3604"/>
    <w:rsid w:val="008F49E6"/>
    <w:rsid w:val="008F5383"/>
    <w:rsid w:val="008F639B"/>
    <w:rsid w:val="00900F68"/>
    <w:rsid w:val="009076B8"/>
    <w:rsid w:val="00910C5C"/>
    <w:rsid w:val="00911303"/>
    <w:rsid w:val="00913F13"/>
    <w:rsid w:val="0091424E"/>
    <w:rsid w:val="009152C6"/>
    <w:rsid w:val="00916085"/>
    <w:rsid w:val="00920C47"/>
    <w:rsid w:val="00921DFC"/>
    <w:rsid w:val="0092212A"/>
    <w:rsid w:val="00923F14"/>
    <w:rsid w:val="00927A26"/>
    <w:rsid w:val="00930C1F"/>
    <w:rsid w:val="00931B5F"/>
    <w:rsid w:val="00933547"/>
    <w:rsid w:val="00935EF1"/>
    <w:rsid w:val="00937655"/>
    <w:rsid w:val="00937DF5"/>
    <w:rsid w:val="00941E80"/>
    <w:rsid w:val="009442A1"/>
    <w:rsid w:val="00944CB3"/>
    <w:rsid w:val="00944F64"/>
    <w:rsid w:val="00945C99"/>
    <w:rsid w:val="00945E0F"/>
    <w:rsid w:val="00946B43"/>
    <w:rsid w:val="00951490"/>
    <w:rsid w:val="00951648"/>
    <w:rsid w:val="00951E95"/>
    <w:rsid w:val="00954308"/>
    <w:rsid w:val="00957511"/>
    <w:rsid w:val="0096113D"/>
    <w:rsid w:val="00961718"/>
    <w:rsid w:val="00964207"/>
    <w:rsid w:val="00964968"/>
    <w:rsid w:val="00964D8F"/>
    <w:rsid w:val="00965B00"/>
    <w:rsid w:val="00966F90"/>
    <w:rsid w:val="00970F9A"/>
    <w:rsid w:val="00971C28"/>
    <w:rsid w:val="00972AC1"/>
    <w:rsid w:val="0097489D"/>
    <w:rsid w:val="00976BC2"/>
    <w:rsid w:val="009801D7"/>
    <w:rsid w:val="00980C7F"/>
    <w:rsid w:val="009815B1"/>
    <w:rsid w:val="00981967"/>
    <w:rsid w:val="00982B5D"/>
    <w:rsid w:val="00982BEF"/>
    <w:rsid w:val="009837FA"/>
    <w:rsid w:val="00985614"/>
    <w:rsid w:val="009858C9"/>
    <w:rsid w:val="00985F1A"/>
    <w:rsid w:val="0098770B"/>
    <w:rsid w:val="00990497"/>
    <w:rsid w:val="00990AF4"/>
    <w:rsid w:val="00990B7D"/>
    <w:rsid w:val="00992D80"/>
    <w:rsid w:val="00993753"/>
    <w:rsid w:val="009941A7"/>
    <w:rsid w:val="00997737"/>
    <w:rsid w:val="00997AD8"/>
    <w:rsid w:val="00997E50"/>
    <w:rsid w:val="009A1613"/>
    <w:rsid w:val="009A1BA9"/>
    <w:rsid w:val="009A2DC1"/>
    <w:rsid w:val="009A3E9D"/>
    <w:rsid w:val="009A6139"/>
    <w:rsid w:val="009A6BA4"/>
    <w:rsid w:val="009A7F19"/>
    <w:rsid w:val="009B04BA"/>
    <w:rsid w:val="009B1D05"/>
    <w:rsid w:val="009B295A"/>
    <w:rsid w:val="009B3D19"/>
    <w:rsid w:val="009B48CD"/>
    <w:rsid w:val="009B52D3"/>
    <w:rsid w:val="009B5E09"/>
    <w:rsid w:val="009C1629"/>
    <w:rsid w:val="009C2238"/>
    <w:rsid w:val="009C33AA"/>
    <w:rsid w:val="009C59AF"/>
    <w:rsid w:val="009D04D6"/>
    <w:rsid w:val="009D20C9"/>
    <w:rsid w:val="009D2C99"/>
    <w:rsid w:val="009D652C"/>
    <w:rsid w:val="009D76CC"/>
    <w:rsid w:val="009E192E"/>
    <w:rsid w:val="009E236C"/>
    <w:rsid w:val="009E4A75"/>
    <w:rsid w:val="009E4E0E"/>
    <w:rsid w:val="009E5B05"/>
    <w:rsid w:val="009E5C4F"/>
    <w:rsid w:val="009F2811"/>
    <w:rsid w:val="009F29EA"/>
    <w:rsid w:val="009F5E62"/>
    <w:rsid w:val="009F656E"/>
    <w:rsid w:val="009F6C16"/>
    <w:rsid w:val="00A0473F"/>
    <w:rsid w:val="00A061BD"/>
    <w:rsid w:val="00A07764"/>
    <w:rsid w:val="00A07AC9"/>
    <w:rsid w:val="00A1078D"/>
    <w:rsid w:val="00A10812"/>
    <w:rsid w:val="00A13017"/>
    <w:rsid w:val="00A13B56"/>
    <w:rsid w:val="00A147D2"/>
    <w:rsid w:val="00A158DD"/>
    <w:rsid w:val="00A21FC7"/>
    <w:rsid w:val="00A2270E"/>
    <w:rsid w:val="00A22F69"/>
    <w:rsid w:val="00A23352"/>
    <w:rsid w:val="00A30455"/>
    <w:rsid w:val="00A310F7"/>
    <w:rsid w:val="00A321C5"/>
    <w:rsid w:val="00A326B2"/>
    <w:rsid w:val="00A33FD2"/>
    <w:rsid w:val="00A366B9"/>
    <w:rsid w:val="00A368FA"/>
    <w:rsid w:val="00A36986"/>
    <w:rsid w:val="00A36BF0"/>
    <w:rsid w:val="00A4216D"/>
    <w:rsid w:val="00A438AE"/>
    <w:rsid w:val="00A44C43"/>
    <w:rsid w:val="00A50E9A"/>
    <w:rsid w:val="00A518C9"/>
    <w:rsid w:val="00A57909"/>
    <w:rsid w:val="00A60BEC"/>
    <w:rsid w:val="00A62C5F"/>
    <w:rsid w:val="00A667F0"/>
    <w:rsid w:val="00A677B6"/>
    <w:rsid w:val="00A679CF"/>
    <w:rsid w:val="00A71C4B"/>
    <w:rsid w:val="00A72AC4"/>
    <w:rsid w:val="00A72F97"/>
    <w:rsid w:val="00A732EE"/>
    <w:rsid w:val="00A740CC"/>
    <w:rsid w:val="00A74D6A"/>
    <w:rsid w:val="00A80501"/>
    <w:rsid w:val="00A80928"/>
    <w:rsid w:val="00A80A2D"/>
    <w:rsid w:val="00A80AB8"/>
    <w:rsid w:val="00A80B6D"/>
    <w:rsid w:val="00A82496"/>
    <w:rsid w:val="00A8253E"/>
    <w:rsid w:val="00A82BFB"/>
    <w:rsid w:val="00A839AD"/>
    <w:rsid w:val="00A850D5"/>
    <w:rsid w:val="00A87A41"/>
    <w:rsid w:val="00A91384"/>
    <w:rsid w:val="00A913CE"/>
    <w:rsid w:val="00A95562"/>
    <w:rsid w:val="00A96E5C"/>
    <w:rsid w:val="00AA0BAE"/>
    <w:rsid w:val="00AA124C"/>
    <w:rsid w:val="00AA1334"/>
    <w:rsid w:val="00AA1A08"/>
    <w:rsid w:val="00AA2A7C"/>
    <w:rsid w:val="00AA37D9"/>
    <w:rsid w:val="00AA5048"/>
    <w:rsid w:val="00AA5DA7"/>
    <w:rsid w:val="00AB1006"/>
    <w:rsid w:val="00AB2319"/>
    <w:rsid w:val="00AB28BF"/>
    <w:rsid w:val="00AB2E03"/>
    <w:rsid w:val="00AB4D47"/>
    <w:rsid w:val="00AB5954"/>
    <w:rsid w:val="00AB5A64"/>
    <w:rsid w:val="00AB63A9"/>
    <w:rsid w:val="00AB7557"/>
    <w:rsid w:val="00AB7EE7"/>
    <w:rsid w:val="00AC2C70"/>
    <w:rsid w:val="00AC514A"/>
    <w:rsid w:val="00AC5881"/>
    <w:rsid w:val="00AC5D6C"/>
    <w:rsid w:val="00AC6929"/>
    <w:rsid w:val="00AD001D"/>
    <w:rsid w:val="00AD0A2E"/>
    <w:rsid w:val="00AD286B"/>
    <w:rsid w:val="00AD3016"/>
    <w:rsid w:val="00AD3BAB"/>
    <w:rsid w:val="00AD48B3"/>
    <w:rsid w:val="00AD66A6"/>
    <w:rsid w:val="00AD796A"/>
    <w:rsid w:val="00AE0C9E"/>
    <w:rsid w:val="00AE18E4"/>
    <w:rsid w:val="00AE57B2"/>
    <w:rsid w:val="00AE7ABF"/>
    <w:rsid w:val="00AF087D"/>
    <w:rsid w:val="00AF0EF6"/>
    <w:rsid w:val="00AF3ECD"/>
    <w:rsid w:val="00AF5127"/>
    <w:rsid w:val="00AF777E"/>
    <w:rsid w:val="00B0086E"/>
    <w:rsid w:val="00B01383"/>
    <w:rsid w:val="00B02527"/>
    <w:rsid w:val="00B03FC1"/>
    <w:rsid w:val="00B04711"/>
    <w:rsid w:val="00B06365"/>
    <w:rsid w:val="00B06BF5"/>
    <w:rsid w:val="00B0757A"/>
    <w:rsid w:val="00B079C5"/>
    <w:rsid w:val="00B07FD1"/>
    <w:rsid w:val="00B1084F"/>
    <w:rsid w:val="00B112F4"/>
    <w:rsid w:val="00B1227E"/>
    <w:rsid w:val="00B12A40"/>
    <w:rsid w:val="00B133FC"/>
    <w:rsid w:val="00B14339"/>
    <w:rsid w:val="00B1503C"/>
    <w:rsid w:val="00B15156"/>
    <w:rsid w:val="00B17F40"/>
    <w:rsid w:val="00B219EE"/>
    <w:rsid w:val="00B21ABF"/>
    <w:rsid w:val="00B21BFB"/>
    <w:rsid w:val="00B247F5"/>
    <w:rsid w:val="00B248C4"/>
    <w:rsid w:val="00B24B7E"/>
    <w:rsid w:val="00B250E7"/>
    <w:rsid w:val="00B2513B"/>
    <w:rsid w:val="00B25742"/>
    <w:rsid w:val="00B32D94"/>
    <w:rsid w:val="00B3371E"/>
    <w:rsid w:val="00B344F8"/>
    <w:rsid w:val="00B35CB9"/>
    <w:rsid w:val="00B41B57"/>
    <w:rsid w:val="00B43771"/>
    <w:rsid w:val="00B4378C"/>
    <w:rsid w:val="00B46431"/>
    <w:rsid w:val="00B4656A"/>
    <w:rsid w:val="00B46CE5"/>
    <w:rsid w:val="00B50975"/>
    <w:rsid w:val="00B50B4B"/>
    <w:rsid w:val="00B50B81"/>
    <w:rsid w:val="00B526B8"/>
    <w:rsid w:val="00B532B6"/>
    <w:rsid w:val="00B534E4"/>
    <w:rsid w:val="00B53C09"/>
    <w:rsid w:val="00B55600"/>
    <w:rsid w:val="00B569C8"/>
    <w:rsid w:val="00B600BC"/>
    <w:rsid w:val="00B62240"/>
    <w:rsid w:val="00B62D0D"/>
    <w:rsid w:val="00B62E11"/>
    <w:rsid w:val="00B64A89"/>
    <w:rsid w:val="00B65A10"/>
    <w:rsid w:val="00B67622"/>
    <w:rsid w:val="00B6792E"/>
    <w:rsid w:val="00B67E2D"/>
    <w:rsid w:val="00B701CB"/>
    <w:rsid w:val="00B72962"/>
    <w:rsid w:val="00B7303E"/>
    <w:rsid w:val="00B737F4"/>
    <w:rsid w:val="00B74F74"/>
    <w:rsid w:val="00B75ED5"/>
    <w:rsid w:val="00B82515"/>
    <w:rsid w:val="00B837BF"/>
    <w:rsid w:val="00B84274"/>
    <w:rsid w:val="00B850F6"/>
    <w:rsid w:val="00B858E4"/>
    <w:rsid w:val="00B85B3A"/>
    <w:rsid w:val="00B85E70"/>
    <w:rsid w:val="00B9059D"/>
    <w:rsid w:val="00B90AAC"/>
    <w:rsid w:val="00B915F6"/>
    <w:rsid w:val="00B921D4"/>
    <w:rsid w:val="00B927AF"/>
    <w:rsid w:val="00B92DE2"/>
    <w:rsid w:val="00B94030"/>
    <w:rsid w:val="00B95E81"/>
    <w:rsid w:val="00B97347"/>
    <w:rsid w:val="00BA1CCC"/>
    <w:rsid w:val="00BA2671"/>
    <w:rsid w:val="00BA267E"/>
    <w:rsid w:val="00BA35B2"/>
    <w:rsid w:val="00BA3852"/>
    <w:rsid w:val="00BA3E52"/>
    <w:rsid w:val="00BA404C"/>
    <w:rsid w:val="00BA42D9"/>
    <w:rsid w:val="00BA4957"/>
    <w:rsid w:val="00BA6166"/>
    <w:rsid w:val="00BA6250"/>
    <w:rsid w:val="00BA75DA"/>
    <w:rsid w:val="00BB0787"/>
    <w:rsid w:val="00BB1396"/>
    <w:rsid w:val="00BB3A6D"/>
    <w:rsid w:val="00BB3CB4"/>
    <w:rsid w:val="00BB409A"/>
    <w:rsid w:val="00BB4691"/>
    <w:rsid w:val="00BB5BC9"/>
    <w:rsid w:val="00BB6B49"/>
    <w:rsid w:val="00BC0040"/>
    <w:rsid w:val="00BC0C2B"/>
    <w:rsid w:val="00BC19E6"/>
    <w:rsid w:val="00BC44DA"/>
    <w:rsid w:val="00BC5509"/>
    <w:rsid w:val="00BC5EAA"/>
    <w:rsid w:val="00BC5EB6"/>
    <w:rsid w:val="00BC6562"/>
    <w:rsid w:val="00BC6BF0"/>
    <w:rsid w:val="00BC70A7"/>
    <w:rsid w:val="00BC7320"/>
    <w:rsid w:val="00BD321F"/>
    <w:rsid w:val="00BD3A0F"/>
    <w:rsid w:val="00BD42A6"/>
    <w:rsid w:val="00BD45BE"/>
    <w:rsid w:val="00BD5DF5"/>
    <w:rsid w:val="00BD6326"/>
    <w:rsid w:val="00BD6807"/>
    <w:rsid w:val="00BD6D93"/>
    <w:rsid w:val="00BD765F"/>
    <w:rsid w:val="00BE1A3B"/>
    <w:rsid w:val="00BE1D78"/>
    <w:rsid w:val="00BE267F"/>
    <w:rsid w:val="00BE61DC"/>
    <w:rsid w:val="00BE66BA"/>
    <w:rsid w:val="00BE7026"/>
    <w:rsid w:val="00BE72DC"/>
    <w:rsid w:val="00BF3B7A"/>
    <w:rsid w:val="00BF5D52"/>
    <w:rsid w:val="00C018CD"/>
    <w:rsid w:val="00C042A1"/>
    <w:rsid w:val="00C0658B"/>
    <w:rsid w:val="00C0727C"/>
    <w:rsid w:val="00C07C97"/>
    <w:rsid w:val="00C10726"/>
    <w:rsid w:val="00C10EC5"/>
    <w:rsid w:val="00C11FA5"/>
    <w:rsid w:val="00C120F7"/>
    <w:rsid w:val="00C1380B"/>
    <w:rsid w:val="00C16603"/>
    <w:rsid w:val="00C173BE"/>
    <w:rsid w:val="00C17E08"/>
    <w:rsid w:val="00C20218"/>
    <w:rsid w:val="00C21AD1"/>
    <w:rsid w:val="00C24965"/>
    <w:rsid w:val="00C3138A"/>
    <w:rsid w:val="00C31FC6"/>
    <w:rsid w:val="00C356E8"/>
    <w:rsid w:val="00C36283"/>
    <w:rsid w:val="00C36BCB"/>
    <w:rsid w:val="00C3789D"/>
    <w:rsid w:val="00C40018"/>
    <w:rsid w:val="00C40070"/>
    <w:rsid w:val="00C41A38"/>
    <w:rsid w:val="00C43433"/>
    <w:rsid w:val="00C43540"/>
    <w:rsid w:val="00C43A9A"/>
    <w:rsid w:val="00C4530D"/>
    <w:rsid w:val="00C45E84"/>
    <w:rsid w:val="00C47899"/>
    <w:rsid w:val="00C53367"/>
    <w:rsid w:val="00C53AF3"/>
    <w:rsid w:val="00C54B5C"/>
    <w:rsid w:val="00C557D3"/>
    <w:rsid w:val="00C609BB"/>
    <w:rsid w:val="00C6100A"/>
    <w:rsid w:val="00C619AF"/>
    <w:rsid w:val="00C6253B"/>
    <w:rsid w:val="00C6357F"/>
    <w:rsid w:val="00C63A3D"/>
    <w:rsid w:val="00C65A86"/>
    <w:rsid w:val="00C72435"/>
    <w:rsid w:val="00C72723"/>
    <w:rsid w:val="00C75F20"/>
    <w:rsid w:val="00C77A63"/>
    <w:rsid w:val="00C81450"/>
    <w:rsid w:val="00C8207B"/>
    <w:rsid w:val="00C827A9"/>
    <w:rsid w:val="00C8387B"/>
    <w:rsid w:val="00C84EDB"/>
    <w:rsid w:val="00C85CF7"/>
    <w:rsid w:val="00C92321"/>
    <w:rsid w:val="00C93F18"/>
    <w:rsid w:val="00C9599E"/>
    <w:rsid w:val="00CA0326"/>
    <w:rsid w:val="00CA0328"/>
    <w:rsid w:val="00CA285C"/>
    <w:rsid w:val="00CA46F9"/>
    <w:rsid w:val="00CA4822"/>
    <w:rsid w:val="00CA687A"/>
    <w:rsid w:val="00CA7F97"/>
    <w:rsid w:val="00CB3378"/>
    <w:rsid w:val="00CB3CAB"/>
    <w:rsid w:val="00CB5AF5"/>
    <w:rsid w:val="00CB7855"/>
    <w:rsid w:val="00CB7C85"/>
    <w:rsid w:val="00CB7F49"/>
    <w:rsid w:val="00CC06B1"/>
    <w:rsid w:val="00CC072D"/>
    <w:rsid w:val="00CC09E4"/>
    <w:rsid w:val="00CC25A3"/>
    <w:rsid w:val="00CC35E8"/>
    <w:rsid w:val="00CC43CB"/>
    <w:rsid w:val="00CC588B"/>
    <w:rsid w:val="00CC5894"/>
    <w:rsid w:val="00CC74A7"/>
    <w:rsid w:val="00CC7C98"/>
    <w:rsid w:val="00CD009D"/>
    <w:rsid w:val="00CD08F1"/>
    <w:rsid w:val="00CD1D1B"/>
    <w:rsid w:val="00CD22AB"/>
    <w:rsid w:val="00CD25E2"/>
    <w:rsid w:val="00CD26DB"/>
    <w:rsid w:val="00CD36EE"/>
    <w:rsid w:val="00CD3D17"/>
    <w:rsid w:val="00CD3E75"/>
    <w:rsid w:val="00CD5AB4"/>
    <w:rsid w:val="00CD7A71"/>
    <w:rsid w:val="00CE1917"/>
    <w:rsid w:val="00CE1C0B"/>
    <w:rsid w:val="00CE1E00"/>
    <w:rsid w:val="00CE1F37"/>
    <w:rsid w:val="00CE2C78"/>
    <w:rsid w:val="00CE34AE"/>
    <w:rsid w:val="00CE36CE"/>
    <w:rsid w:val="00CE3F14"/>
    <w:rsid w:val="00CE4957"/>
    <w:rsid w:val="00CE642A"/>
    <w:rsid w:val="00CF009E"/>
    <w:rsid w:val="00CF39CF"/>
    <w:rsid w:val="00CF40B5"/>
    <w:rsid w:val="00CF464C"/>
    <w:rsid w:val="00CF48A8"/>
    <w:rsid w:val="00CF490B"/>
    <w:rsid w:val="00CF628E"/>
    <w:rsid w:val="00CF6685"/>
    <w:rsid w:val="00CF687A"/>
    <w:rsid w:val="00CF6AE5"/>
    <w:rsid w:val="00CF7684"/>
    <w:rsid w:val="00CF7994"/>
    <w:rsid w:val="00D0033D"/>
    <w:rsid w:val="00D008E3"/>
    <w:rsid w:val="00D01196"/>
    <w:rsid w:val="00D01566"/>
    <w:rsid w:val="00D01D48"/>
    <w:rsid w:val="00D05533"/>
    <w:rsid w:val="00D05E60"/>
    <w:rsid w:val="00D06D4F"/>
    <w:rsid w:val="00D10333"/>
    <w:rsid w:val="00D13911"/>
    <w:rsid w:val="00D1427A"/>
    <w:rsid w:val="00D150E9"/>
    <w:rsid w:val="00D1784A"/>
    <w:rsid w:val="00D17D13"/>
    <w:rsid w:val="00D21931"/>
    <w:rsid w:val="00D2267A"/>
    <w:rsid w:val="00D240E8"/>
    <w:rsid w:val="00D25CC6"/>
    <w:rsid w:val="00D2781E"/>
    <w:rsid w:val="00D30CDE"/>
    <w:rsid w:val="00D32FAD"/>
    <w:rsid w:val="00D347E2"/>
    <w:rsid w:val="00D367F4"/>
    <w:rsid w:val="00D36F98"/>
    <w:rsid w:val="00D41D94"/>
    <w:rsid w:val="00D43A58"/>
    <w:rsid w:val="00D45076"/>
    <w:rsid w:val="00D4511D"/>
    <w:rsid w:val="00D451E2"/>
    <w:rsid w:val="00D45F60"/>
    <w:rsid w:val="00D46406"/>
    <w:rsid w:val="00D46BA6"/>
    <w:rsid w:val="00D531B5"/>
    <w:rsid w:val="00D533E2"/>
    <w:rsid w:val="00D53695"/>
    <w:rsid w:val="00D5569D"/>
    <w:rsid w:val="00D55BB3"/>
    <w:rsid w:val="00D56149"/>
    <w:rsid w:val="00D60567"/>
    <w:rsid w:val="00D606D9"/>
    <w:rsid w:val="00D64E32"/>
    <w:rsid w:val="00D65455"/>
    <w:rsid w:val="00D669B2"/>
    <w:rsid w:val="00D66A6E"/>
    <w:rsid w:val="00D673C0"/>
    <w:rsid w:val="00D67A45"/>
    <w:rsid w:val="00D70423"/>
    <w:rsid w:val="00D70ABE"/>
    <w:rsid w:val="00D71C5E"/>
    <w:rsid w:val="00D7743A"/>
    <w:rsid w:val="00D77A12"/>
    <w:rsid w:val="00D822AA"/>
    <w:rsid w:val="00D8369B"/>
    <w:rsid w:val="00D8729D"/>
    <w:rsid w:val="00D921B9"/>
    <w:rsid w:val="00D94DFE"/>
    <w:rsid w:val="00D9554C"/>
    <w:rsid w:val="00D96838"/>
    <w:rsid w:val="00D97463"/>
    <w:rsid w:val="00D975AF"/>
    <w:rsid w:val="00D97D49"/>
    <w:rsid w:val="00DA0236"/>
    <w:rsid w:val="00DA0A96"/>
    <w:rsid w:val="00DA0E6A"/>
    <w:rsid w:val="00DA2460"/>
    <w:rsid w:val="00DA59AE"/>
    <w:rsid w:val="00DA6DEF"/>
    <w:rsid w:val="00DA6F19"/>
    <w:rsid w:val="00DB0747"/>
    <w:rsid w:val="00DB158E"/>
    <w:rsid w:val="00DB1D55"/>
    <w:rsid w:val="00DB1E06"/>
    <w:rsid w:val="00DB2826"/>
    <w:rsid w:val="00DB53D8"/>
    <w:rsid w:val="00DB73F5"/>
    <w:rsid w:val="00DB7F2A"/>
    <w:rsid w:val="00DC0B4F"/>
    <w:rsid w:val="00DC22CC"/>
    <w:rsid w:val="00DC23B8"/>
    <w:rsid w:val="00DC3E19"/>
    <w:rsid w:val="00DC45C7"/>
    <w:rsid w:val="00DC728F"/>
    <w:rsid w:val="00DC73D1"/>
    <w:rsid w:val="00DC7675"/>
    <w:rsid w:val="00DD30CC"/>
    <w:rsid w:val="00DD4E67"/>
    <w:rsid w:val="00DE1105"/>
    <w:rsid w:val="00DE1A66"/>
    <w:rsid w:val="00DE1B70"/>
    <w:rsid w:val="00DE21D8"/>
    <w:rsid w:val="00DE29F6"/>
    <w:rsid w:val="00DE3D35"/>
    <w:rsid w:val="00DE4272"/>
    <w:rsid w:val="00DE6E81"/>
    <w:rsid w:val="00DE7696"/>
    <w:rsid w:val="00DF060E"/>
    <w:rsid w:val="00DF1BEF"/>
    <w:rsid w:val="00DF51E3"/>
    <w:rsid w:val="00DF56AF"/>
    <w:rsid w:val="00DF5D5D"/>
    <w:rsid w:val="00DF5E01"/>
    <w:rsid w:val="00DF609F"/>
    <w:rsid w:val="00DF66DE"/>
    <w:rsid w:val="00DF746B"/>
    <w:rsid w:val="00DF7979"/>
    <w:rsid w:val="00DF7C3B"/>
    <w:rsid w:val="00E00B8F"/>
    <w:rsid w:val="00E01ADA"/>
    <w:rsid w:val="00E03324"/>
    <w:rsid w:val="00E03C2D"/>
    <w:rsid w:val="00E03DEF"/>
    <w:rsid w:val="00E03EC5"/>
    <w:rsid w:val="00E05E5C"/>
    <w:rsid w:val="00E10FBA"/>
    <w:rsid w:val="00E11B99"/>
    <w:rsid w:val="00E1223D"/>
    <w:rsid w:val="00E13683"/>
    <w:rsid w:val="00E16630"/>
    <w:rsid w:val="00E1681C"/>
    <w:rsid w:val="00E168BA"/>
    <w:rsid w:val="00E17FF2"/>
    <w:rsid w:val="00E20BD5"/>
    <w:rsid w:val="00E219D9"/>
    <w:rsid w:val="00E2222B"/>
    <w:rsid w:val="00E23275"/>
    <w:rsid w:val="00E2509C"/>
    <w:rsid w:val="00E25654"/>
    <w:rsid w:val="00E3244C"/>
    <w:rsid w:val="00E36C3F"/>
    <w:rsid w:val="00E402FC"/>
    <w:rsid w:val="00E41338"/>
    <w:rsid w:val="00E42EB4"/>
    <w:rsid w:val="00E443A6"/>
    <w:rsid w:val="00E443C5"/>
    <w:rsid w:val="00E460D7"/>
    <w:rsid w:val="00E52534"/>
    <w:rsid w:val="00E54EA9"/>
    <w:rsid w:val="00E550C2"/>
    <w:rsid w:val="00E56406"/>
    <w:rsid w:val="00E5721F"/>
    <w:rsid w:val="00E601D7"/>
    <w:rsid w:val="00E61533"/>
    <w:rsid w:val="00E61FE8"/>
    <w:rsid w:val="00E6430B"/>
    <w:rsid w:val="00E647F4"/>
    <w:rsid w:val="00E656D9"/>
    <w:rsid w:val="00E65C84"/>
    <w:rsid w:val="00E66EEB"/>
    <w:rsid w:val="00E7107F"/>
    <w:rsid w:val="00E71767"/>
    <w:rsid w:val="00E73D08"/>
    <w:rsid w:val="00E74C67"/>
    <w:rsid w:val="00E805B0"/>
    <w:rsid w:val="00E807B2"/>
    <w:rsid w:val="00E81608"/>
    <w:rsid w:val="00E8426C"/>
    <w:rsid w:val="00E85584"/>
    <w:rsid w:val="00E857CD"/>
    <w:rsid w:val="00E912DA"/>
    <w:rsid w:val="00E9188B"/>
    <w:rsid w:val="00E9367B"/>
    <w:rsid w:val="00E953D6"/>
    <w:rsid w:val="00E95827"/>
    <w:rsid w:val="00E95D98"/>
    <w:rsid w:val="00E961CC"/>
    <w:rsid w:val="00E9657F"/>
    <w:rsid w:val="00E97D39"/>
    <w:rsid w:val="00EA012F"/>
    <w:rsid w:val="00EA0499"/>
    <w:rsid w:val="00EA2824"/>
    <w:rsid w:val="00EA2F30"/>
    <w:rsid w:val="00EA3969"/>
    <w:rsid w:val="00EA4F76"/>
    <w:rsid w:val="00EA7412"/>
    <w:rsid w:val="00EB0830"/>
    <w:rsid w:val="00EB1456"/>
    <w:rsid w:val="00EB2FC6"/>
    <w:rsid w:val="00EB3DF9"/>
    <w:rsid w:val="00EB4C59"/>
    <w:rsid w:val="00EB5280"/>
    <w:rsid w:val="00EB5A16"/>
    <w:rsid w:val="00EC0356"/>
    <w:rsid w:val="00EC0840"/>
    <w:rsid w:val="00EC0F2B"/>
    <w:rsid w:val="00EC269F"/>
    <w:rsid w:val="00EC27F2"/>
    <w:rsid w:val="00EC35A0"/>
    <w:rsid w:val="00EC572F"/>
    <w:rsid w:val="00EC5759"/>
    <w:rsid w:val="00EC6543"/>
    <w:rsid w:val="00EC6BBF"/>
    <w:rsid w:val="00EC7388"/>
    <w:rsid w:val="00ED0B2F"/>
    <w:rsid w:val="00ED1BEB"/>
    <w:rsid w:val="00ED326B"/>
    <w:rsid w:val="00ED4D4B"/>
    <w:rsid w:val="00ED6DF7"/>
    <w:rsid w:val="00ED7DB1"/>
    <w:rsid w:val="00EE212F"/>
    <w:rsid w:val="00EE4511"/>
    <w:rsid w:val="00EE5051"/>
    <w:rsid w:val="00EE628E"/>
    <w:rsid w:val="00EF2FCA"/>
    <w:rsid w:val="00EF333E"/>
    <w:rsid w:val="00EF4824"/>
    <w:rsid w:val="00EF5075"/>
    <w:rsid w:val="00EF6341"/>
    <w:rsid w:val="00EF6647"/>
    <w:rsid w:val="00EF7BC4"/>
    <w:rsid w:val="00F010A1"/>
    <w:rsid w:val="00F01B07"/>
    <w:rsid w:val="00F04E0F"/>
    <w:rsid w:val="00F0520C"/>
    <w:rsid w:val="00F05893"/>
    <w:rsid w:val="00F05AC3"/>
    <w:rsid w:val="00F05C9D"/>
    <w:rsid w:val="00F05EB3"/>
    <w:rsid w:val="00F0738C"/>
    <w:rsid w:val="00F078D6"/>
    <w:rsid w:val="00F07D1A"/>
    <w:rsid w:val="00F10684"/>
    <w:rsid w:val="00F138B1"/>
    <w:rsid w:val="00F14A3D"/>
    <w:rsid w:val="00F15BF4"/>
    <w:rsid w:val="00F15CED"/>
    <w:rsid w:val="00F16D7B"/>
    <w:rsid w:val="00F2023A"/>
    <w:rsid w:val="00F20919"/>
    <w:rsid w:val="00F20AE0"/>
    <w:rsid w:val="00F22EFD"/>
    <w:rsid w:val="00F275CC"/>
    <w:rsid w:val="00F319E2"/>
    <w:rsid w:val="00F31A2B"/>
    <w:rsid w:val="00F31E64"/>
    <w:rsid w:val="00F32F04"/>
    <w:rsid w:val="00F33003"/>
    <w:rsid w:val="00F34F64"/>
    <w:rsid w:val="00F366D0"/>
    <w:rsid w:val="00F378FD"/>
    <w:rsid w:val="00F40AE5"/>
    <w:rsid w:val="00F40C2B"/>
    <w:rsid w:val="00F41D57"/>
    <w:rsid w:val="00F43FDF"/>
    <w:rsid w:val="00F452E3"/>
    <w:rsid w:val="00F4575F"/>
    <w:rsid w:val="00F47150"/>
    <w:rsid w:val="00F5061F"/>
    <w:rsid w:val="00F50CEE"/>
    <w:rsid w:val="00F529ED"/>
    <w:rsid w:val="00F52AF6"/>
    <w:rsid w:val="00F539A5"/>
    <w:rsid w:val="00F53C00"/>
    <w:rsid w:val="00F54747"/>
    <w:rsid w:val="00F5632B"/>
    <w:rsid w:val="00F573B6"/>
    <w:rsid w:val="00F5769D"/>
    <w:rsid w:val="00F63B24"/>
    <w:rsid w:val="00F64C3A"/>
    <w:rsid w:val="00F67F11"/>
    <w:rsid w:val="00F70290"/>
    <w:rsid w:val="00F702DC"/>
    <w:rsid w:val="00F70A23"/>
    <w:rsid w:val="00F7154F"/>
    <w:rsid w:val="00F7181F"/>
    <w:rsid w:val="00F71DA5"/>
    <w:rsid w:val="00F72319"/>
    <w:rsid w:val="00F72E34"/>
    <w:rsid w:val="00F7445F"/>
    <w:rsid w:val="00F74F1C"/>
    <w:rsid w:val="00F7500C"/>
    <w:rsid w:val="00F76D6B"/>
    <w:rsid w:val="00F7776E"/>
    <w:rsid w:val="00F77F65"/>
    <w:rsid w:val="00F80C52"/>
    <w:rsid w:val="00F80E03"/>
    <w:rsid w:val="00F80EBD"/>
    <w:rsid w:val="00F90C24"/>
    <w:rsid w:val="00F932DC"/>
    <w:rsid w:val="00F96606"/>
    <w:rsid w:val="00FA0D06"/>
    <w:rsid w:val="00FA11EA"/>
    <w:rsid w:val="00FA12F4"/>
    <w:rsid w:val="00FA146A"/>
    <w:rsid w:val="00FA1F2C"/>
    <w:rsid w:val="00FA2FC9"/>
    <w:rsid w:val="00FA3574"/>
    <w:rsid w:val="00FA4ABF"/>
    <w:rsid w:val="00FB0A7B"/>
    <w:rsid w:val="00FB1DCB"/>
    <w:rsid w:val="00FB3A4F"/>
    <w:rsid w:val="00FB4F76"/>
    <w:rsid w:val="00FB5640"/>
    <w:rsid w:val="00FB5FCD"/>
    <w:rsid w:val="00FB656D"/>
    <w:rsid w:val="00FB7B04"/>
    <w:rsid w:val="00FC0343"/>
    <w:rsid w:val="00FC080F"/>
    <w:rsid w:val="00FC16EF"/>
    <w:rsid w:val="00FC2291"/>
    <w:rsid w:val="00FC3211"/>
    <w:rsid w:val="00FC3554"/>
    <w:rsid w:val="00FC4B28"/>
    <w:rsid w:val="00FC75D0"/>
    <w:rsid w:val="00FC7FAA"/>
    <w:rsid w:val="00FD1339"/>
    <w:rsid w:val="00FD3E53"/>
    <w:rsid w:val="00FD4E0F"/>
    <w:rsid w:val="00FD64AB"/>
    <w:rsid w:val="00FD7FCB"/>
    <w:rsid w:val="00FE020B"/>
    <w:rsid w:val="00FE0841"/>
    <w:rsid w:val="00FE0EC5"/>
    <w:rsid w:val="00FE23EE"/>
    <w:rsid w:val="00FE36FD"/>
    <w:rsid w:val="00FE4C0D"/>
    <w:rsid w:val="00FE5433"/>
    <w:rsid w:val="00FE5A0C"/>
    <w:rsid w:val="00FE609F"/>
    <w:rsid w:val="00FE70FA"/>
    <w:rsid w:val="00FE72AA"/>
    <w:rsid w:val="00FF0028"/>
    <w:rsid w:val="00FF1287"/>
    <w:rsid w:val="00FF2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90"/>
    <o:shapelayout v:ext="edit">
      <o:idmap v:ext="edit" data="1"/>
    </o:shapelayout>
  </w:shapeDefaults>
  <w:decimalSymbol w:val=","/>
  <w:listSeparator w:val=";"/>
  <w14:docId w14:val="24B33507"/>
  <w15:docId w15:val="{29A4F134-ADF8-498A-8036-B1B13263D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450CF3"/>
    <w:rPr>
      <w:sz w:val="24"/>
      <w:szCs w:val="24"/>
    </w:rPr>
  </w:style>
  <w:style w:type="paragraph" w:styleId="Cabealho2">
    <w:name w:val="heading 2"/>
    <w:basedOn w:val="Normal"/>
    <w:next w:val="Normal"/>
    <w:qFormat/>
    <w:rsid w:val="009A1BA9"/>
    <w:pPr>
      <w:keepNext/>
      <w:spacing w:after="120"/>
      <w:jc w:val="center"/>
      <w:outlineLvl w:val="1"/>
    </w:pPr>
    <w:rPr>
      <w:rFonts w:ascii="Verdana" w:hAnsi="Verdana" w:cs="Arial"/>
      <w:b/>
      <w:bCs/>
      <w:i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DC0B4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ter"/>
    <w:uiPriority w:val="99"/>
    <w:rsid w:val="00DC0B4F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  <w:rsid w:val="00DC0B4F"/>
  </w:style>
  <w:style w:type="character" w:styleId="Forte">
    <w:name w:val="Strong"/>
    <w:qFormat/>
    <w:rsid w:val="00E953D6"/>
    <w:rPr>
      <w:b/>
      <w:bCs/>
    </w:rPr>
  </w:style>
  <w:style w:type="paragraph" w:customStyle="1" w:styleId="Default">
    <w:name w:val="Default"/>
    <w:rsid w:val="00E953D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rsid w:val="009A1BA9"/>
    <w:pPr>
      <w:spacing w:before="100" w:beforeAutospacing="1" w:after="100" w:afterAutospacing="1"/>
    </w:pPr>
  </w:style>
  <w:style w:type="character" w:styleId="Hiperligao">
    <w:name w:val="Hyperlink"/>
    <w:rsid w:val="00296FC4"/>
    <w:rPr>
      <w:color w:val="0000FF"/>
      <w:u w:val="single"/>
    </w:rPr>
  </w:style>
  <w:style w:type="paragraph" w:customStyle="1" w:styleId="CarcterCarcterCharCharCarcterCarcterCharCharCarcterCarcterCarcterCharCharCarcterCarcter1CharCharCarcterCarcterCharCarcterCarcterCarcterCharCharCarcterCarcterCharCarcterChar">
    <w:name w:val="Carácter Carácter Char Char Carácter Carácter Char Char Carácter Carácter Carácter Char Char Carácter Carácter1 Char Char Carácter Carácter Char Carácter Carácter Carácter Char Char Carácter Carácter Char Carácter Char"/>
    <w:basedOn w:val="Normal"/>
    <w:rsid w:val="00D2781E"/>
    <w:pPr>
      <w:tabs>
        <w:tab w:val="num" w:pos="1417"/>
      </w:tabs>
      <w:spacing w:before="120" w:after="120"/>
      <w:ind w:left="1417" w:hanging="708"/>
      <w:jc w:val="both"/>
    </w:pPr>
    <w:rPr>
      <w:snapToGrid w:val="0"/>
      <w:lang w:val="en-GB" w:eastAsia="en-GB"/>
    </w:rPr>
  </w:style>
  <w:style w:type="paragraph" w:styleId="Textodenotaderodap">
    <w:name w:val="footnote text"/>
    <w:basedOn w:val="Normal"/>
    <w:autoRedefine/>
    <w:semiHidden/>
    <w:rsid w:val="00AB5954"/>
    <w:pPr>
      <w:tabs>
        <w:tab w:val="left" w:pos="336"/>
      </w:tabs>
      <w:ind w:left="336" w:hanging="156"/>
      <w:jc w:val="both"/>
    </w:pPr>
    <w:rPr>
      <w:rFonts w:ascii="Verdana" w:eastAsia="MS Mincho" w:hAnsi="Verdana"/>
      <w:sz w:val="14"/>
      <w:szCs w:val="14"/>
    </w:rPr>
  </w:style>
  <w:style w:type="character" w:styleId="Refdenotaderodap">
    <w:name w:val="footnote reference"/>
    <w:semiHidden/>
    <w:rsid w:val="00AB5954"/>
    <w:rPr>
      <w:rFonts w:ascii="Verdana" w:hAnsi="Verdana"/>
      <w:sz w:val="14"/>
      <w:szCs w:val="14"/>
      <w:vertAlign w:val="superscript"/>
    </w:rPr>
  </w:style>
  <w:style w:type="table" w:styleId="Tabelacomgrelha">
    <w:name w:val="Table Grid"/>
    <w:basedOn w:val="Tabelanormal"/>
    <w:uiPriority w:val="59"/>
    <w:rsid w:val="003A4970"/>
    <w:pPr>
      <w:spacing w:before="12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semiHidden/>
    <w:rsid w:val="00E03DEF"/>
    <w:rPr>
      <w:sz w:val="16"/>
      <w:szCs w:val="16"/>
    </w:rPr>
  </w:style>
  <w:style w:type="paragraph" w:styleId="Textodecomentrio">
    <w:name w:val="annotation text"/>
    <w:basedOn w:val="Normal"/>
    <w:semiHidden/>
    <w:rsid w:val="00E03DEF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semiHidden/>
    <w:rsid w:val="00E03DEF"/>
    <w:rPr>
      <w:b/>
      <w:bCs/>
    </w:rPr>
  </w:style>
  <w:style w:type="paragraph" w:styleId="Textodebalo">
    <w:name w:val="Balloon Text"/>
    <w:basedOn w:val="Normal"/>
    <w:semiHidden/>
    <w:rsid w:val="00E03DEF"/>
    <w:rPr>
      <w:rFonts w:ascii="Tahoma" w:hAnsi="Tahoma" w:cs="Tahoma"/>
      <w:sz w:val="16"/>
      <w:szCs w:val="16"/>
    </w:rPr>
  </w:style>
  <w:style w:type="character" w:customStyle="1" w:styleId="RodapCarter">
    <w:name w:val="Rodapé Caráter"/>
    <w:link w:val="Rodap"/>
    <w:uiPriority w:val="99"/>
    <w:rsid w:val="00E81608"/>
    <w:rPr>
      <w:sz w:val="24"/>
      <w:szCs w:val="24"/>
    </w:rPr>
  </w:style>
  <w:style w:type="character" w:customStyle="1" w:styleId="CabealhoCarter">
    <w:name w:val="Cabeçalho Caráter"/>
    <w:link w:val="Cabealho"/>
    <w:uiPriority w:val="99"/>
    <w:rsid w:val="00BD45BE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FC3211"/>
    <w:pPr>
      <w:ind w:left="720"/>
      <w:contextualSpacing/>
    </w:pPr>
  </w:style>
  <w:style w:type="paragraph" w:styleId="Ttulo">
    <w:name w:val="Title"/>
    <w:basedOn w:val="PargrafodaLista"/>
    <w:next w:val="Normal"/>
    <w:link w:val="TtuloCarter"/>
    <w:uiPriority w:val="10"/>
    <w:qFormat/>
    <w:rsid w:val="0001607F"/>
    <w:pPr>
      <w:numPr>
        <w:numId w:val="45"/>
      </w:numPr>
      <w:spacing w:before="120" w:after="120"/>
    </w:pPr>
    <w:rPr>
      <w:rFonts w:ascii="Verdana" w:hAnsi="Verdana" w:cs="Tahoma"/>
      <w:b/>
      <w:smallCaps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ter">
    <w:name w:val="Título Caráter"/>
    <w:basedOn w:val="Tipodeletrapredefinidodopargrafo"/>
    <w:link w:val="Ttulo"/>
    <w:uiPriority w:val="10"/>
    <w:rsid w:val="0001607F"/>
    <w:rPr>
      <w:rFonts w:ascii="Verdana" w:hAnsi="Verdana" w:cs="Tahoma"/>
      <w:b/>
      <w:smallCaps/>
      <w:sz w:val="24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9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05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3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PDR2020-DOCs\AN&#218;NCIOS\FICHEIROS_WORD\Operacao_3.2.2\Anuncio_02_322_30.06.15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2728D-1050-4960-BDA7-2CD8C0439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Anuncio_02_322_30.06.15.dot</Template>
  <TotalTime>2</TotalTime>
  <Pages>1</Pages>
  <Words>68</Words>
  <Characters>372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AVISO PARA APRESENTAÇÃO DE PEDIDOS DE APOIO</vt:lpstr>
      <vt:lpstr>AVISO PARA APRESENTAÇÃO DE PEDIDOS DE APOIO</vt:lpstr>
    </vt:vector>
  </TitlesOfParts>
  <Company>GPP</Company>
  <LinksUpToDate>false</LinksUpToDate>
  <CharactersWithSpaces>439</CharactersWithSpaces>
  <SharedDoc>false</SharedDoc>
  <HLinks>
    <vt:vector size="24" baseType="variant">
      <vt:variant>
        <vt:i4>7536745</vt:i4>
      </vt:variant>
      <vt:variant>
        <vt:i4>9</vt:i4>
      </vt:variant>
      <vt:variant>
        <vt:i4>0</vt:i4>
      </vt:variant>
      <vt:variant>
        <vt:i4>5</vt:i4>
      </vt:variant>
      <vt:variant>
        <vt:lpwstr>http://www.pdr-2020.pt/</vt:lpwstr>
      </vt:variant>
      <vt:variant>
        <vt:lpwstr/>
      </vt:variant>
      <vt:variant>
        <vt:i4>2687102</vt:i4>
      </vt:variant>
      <vt:variant>
        <vt:i4>6</vt:i4>
      </vt:variant>
      <vt:variant>
        <vt:i4>0</vt:i4>
      </vt:variant>
      <vt:variant>
        <vt:i4>5</vt:i4>
      </vt:variant>
      <vt:variant>
        <vt:lpwstr>http://www.pt-2020.pt/</vt:lpwstr>
      </vt:variant>
      <vt:variant>
        <vt:lpwstr/>
      </vt:variant>
      <vt:variant>
        <vt:i4>7536745</vt:i4>
      </vt:variant>
      <vt:variant>
        <vt:i4>3</vt:i4>
      </vt:variant>
      <vt:variant>
        <vt:i4>0</vt:i4>
      </vt:variant>
      <vt:variant>
        <vt:i4>5</vt:i4>
      </vt:variant>
      <vt:variant>
        <vt:lpwstr>http://www.pdr-2020.pt/</vt:lpwstr>
      </vt:variant>
      <vt:variant>
        <vt:lpwstr/>
      </vt:variant>
      <vt:variant>
        <vt:i4>2687102</vt:i4>
      </vt:variant>
      <vt:variant>
        <vt:i4>0</vt:i4>
      </vt:variant>
      <vt:variant>
        <vt:i4>0</vt:i4>
      </vt:variant>
      <vt:variant>
        <vt:i4>5</vt:i4>
      </vt:variant>
      <vt:variant>
        <vt:lpwstr>http://www.pt-2020.pt/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PARA APRESENTAÇÃO DE PEDIDOS DE APOIO</dc:title>
  <dc:creator>Rui Rafael</dc:creator>
  <cp:lastModifiedBy>Carlos Albano,,,</cp:lastModifiedBy>
  <cp:revision>4</cp:revision>
  <cp:lastPrinted>2016-10-28T08:49:00Z</cp:lastPrinted>
  <dcterms:created xsi:type="dcterms:W3CDTF">2017-02-02T12:23:00Z</dcterms:created>
  <dcterms:modified xsi:type="dcterms:W3CDTF">2017-02-02T12:24:00Z</dcterms:modified>
</cp:coreProperties>
</file>